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7D54BC" w14:textId="77777777" w:rsidR="00743E14" w:rsidRDefault="00743E14" w:rsidP="00D233BE">
      <w:pPr>
        <w:jc w:val="center"/>
        <w:rPr>
          <w:b/>
        </w:rPr>
      </w:pPr>
    </w:p>
    <w:p w14:paraId="352896F3" w14:textId="28AD03F9" w:rsidR="00D233BE" w:rsidRPr="00D56973" w:rsidRDefault="00D233BE" w:rsidP="00D233BE">
      <w:pPr>
        <w:jc w:val="center"/>
        <w:rPr>
          <w:rFonts w:ascii="Calibri" w:hAnsi="Calibri" w:cs="Calibri"/>
          <w:b/>
        </w:rPr>
      </w:pPr>
      <w:bookmarkStart w:id="0" w:name="_Hlk197344695"/>
      <w:r w:rsidRPr="0094152F">
        <w:rPr>
          <w:rFonts w:ascii="Calibri" w:hAnsi="Calibri" w:cs="Calibri"/>
          <w:b/>
          <w:sz w:val="28"/>
          <w:szCs w:val="28"/>
        </w:rPr>
        <w:t xml:space="preserve">SOLICITAÇÃO DE DEFESA FINAL DE </w:t>
      </w:r>
      <w:r w:rsidR="00B12B19">
        <w:rPr>
          <w:rFonts w:ascii="Calibri" w:hAnsi="Calibri" w:cs="Calibri"/>
          <w:b/>
          <w:sz w:val="28"/>
          <w:szCs w:val="28"/>
        </w:rPr>
        <w:t>DISSERTAÇÃO</w:t>
      </w:r>
      <w:r w:rsidRPr="0094152F">
        <w:rPr>
          <w:rFonts w:ascii="Calibri" w:hAnsi="Calibri" w:cs="Calibri"/>
          <w:b/>
          <w:sz w:val="28"/>
          <w:szCs w:val="28"/>
        </w:rPr>
        <w:t xml:space="preserve"> DE </w:t>
      </w:r>
      <w:r w:rsidR="00B12B19">
        <w:rPr>
          <w:rFonts w:ascii="Calibri" w:hAnsi="Calibri" w:cs="Calibri"/>
          <w:b/>
          <w:sz w:val="28"/>
          <w:szCs w:val="28"/>
        </w:rPr>
        <w:t>MES</w:t>
      </w:r>
      <w:r w:rsidRPr="0094152F">
        <w:rPr>
          <w:rFonts w:ascii="Calibri" w:hAnsi="Calibri" w:cs="Calibri"/>
          <w:b/>
          <w:sz w:val="28"/>
          <w:szCs w:val="28"/>
        </w:rPr>
        <w:t>TRADO</w:t>
      </w:r>
    </w:p>
    <w:p w14:paraId="7133BC6B" w14:textId="6D32CAB7" w:rsidR="00F01F7A" w:rsidRPr="00D56973" w:rsidRDefault="00F01F7A" w:rsidP="00F01F7A">
      <w:pPr>
        <w:pStyle w:val="Corpodetexto"/>
        <w:jc w:val="left"/>
        <w:rPr>
          <w:rFonts w:ascii="Calibri" w:hAnsi="Calibri" w:cs="Calibri"/>
          <w:b w:val="0"/>
          <w:sz w:val="20"/>
        </w:rPr>
      </w:pPr>
      <w:r w:rsidRPr="00D56973">
        <w:rPr>
          <w:rFonts w:ascii="Calibri" w:hAnsi="Calibri" w:cs="Calibri"/>
          <w:b w:val="0"/>
          <w:sz w:val="20"/>
        </w:rPr>
        <w:t>Senhor</w:t>
      </w:r>
      <w:r w:rsidR="0094152F">
        <w:rPr>
          <w:rFonts w:ascii="Calibri" w:hAnsi="Calibri" w:cs="Calibri"/>
          <w:b w:val="0"/>
          <w:sz w:val="20"/>
        </w:rPr>
        <w:t>(a)</w:t>
      </w:r>
      <w:r w:rsidRPr="00D56973">
        <w:rPr>
          <w:rFonts w:ascii="Calibri" w:hAnsi="Calibri" w:cs="Calibri"/>
          <w:b w:val="0"/>
          <w:sz w:val="20"/>
        </w:rPr>
        <w:t xml:space="preserve"> Coordenador(a)</w:t>
      </w:r>
      <w:r w:rsidR="005769C3" w:rsidRPr="00D56973">
        <w:rPr>
          <w:rFonts w:ascii="Calibri" w:hAnsi="Calibri" w:cs="Calibri"/>
          <w:b w:val="0"/>
          <w:sz w:val="20"/>
        </w:rPr>
        <w:t>,</w:t>
      </w:r>
      <w:r w:rsidRPr="00D56973">
        <w:rPr>
          <w:rFonts w:ascii="Calibri" w:hAnsi="Calibri" w:cs="Calibri"/>
          <w:b w:val="0"/>
          <w:sz w:val="20"/>
        </w:rPr>
        <w:t xml:space="preserve"> </w:t>
      </w:r>
    </w:p>
    <w:p w14:paraId="4C62C4B0" w14:textId="2E2CFA5A" w:rsidR="00D56973" w:rsidRDefault="00F01F7A" w:rsidP="00D56973">
      <w:pPr>
        <w:pStyle w:val="Corpodetexto"/>
        <w:spacing w:line="360" w:lineRule="auto"/>
        <w:jc w:val="both"/>
        <w:rPr>
          <w:rFonts w:ascii="Calibri" w:hAnsi="Calibri" w:cs="Calibri"/>
          <w:b w:val="0"/>
          <w:sz w:val="20"/>
        </w:rPr>
      </w:pPr>
      <w:r w:rsidRPr="00D56973">
        <w:rPr>
          <w:rFonts w:ascii="Calibri" w:hAnsi="Calibri" w:cs="Calibri"/>
          <w:b w:val="0"/>
          <w:sz w:val="20"/>
        </w:rPr>
        <w:t xml:space="preserve">Solicito a constituição de banca de </w:t>
      </w:r>
      <w:r w:rsidRPr="00D56973">
        <w:rPr>
          <w:rFonts w:ascii="Calibri" w:hAnsi="Calibri" w:cs="Calibri"/>
          <w:sz w:val="20"/>
        </w:rPr>
        <w:t xml:space="preserve">Defesa Final de </w:t>
      </w:r>
      <w:r w:rsidR="006D58B4">
        <w:rPr>
          <w:rFonts w:ascii="Calibri" w:hAnsi="Calibri" w:cs="Calibri"/>
          <w:sz w:val="20"/>
        </w:rPr>
        <w:t>Dissertação</w:t>
      </w:r>
      <w:r w:rsidRPr="00D56973">
        <w:rPr>
          <w:rFonts w:ascii="Calibri" w:hAnsi="Calibri" w:cs="Calibri"/>
          <w:sz w:val="20"/>
        </w:rPr>
        <w:t xml:space="preserve"> </w:t>
      </w:r>
      <w:r w:rsidRPr="00D56973">
        <w:rPr>
          <w:rFonts w:ascii="Calibri" w:hAnsi="Calibri" w:cs="Calibri"/>
          <w:b w:val="0"/>
          <w:sz w:val="20"/>
        </w:rPr>
        <w:t>intitulada</w:t>
      </w:r>
      <w:r w:rsidR="00D56973">
        <w:rPr>
          <w:rFonts w:ascii="Calibri" w:hAnsi="Calibri" w:cs="Calibri"/>
          <w:b w:val="0"/>
          <w:sz w:val="20"/>
        </w:rPr>
        <w:t xml:space="preserve"> </w:t>
      </w:r>
      <w:r w:rsidRPr="00D56973">
        <w:rPr>
          <w:rFonts w:ascii="Calibri" w:hAnsi="Calibri" w:cs="Calibri"/>
          <w:b w:val="0"/>
          <w:sz w:val="20"/>
        </w:rPr>
        <w:t>________</w:t>
      </w:r>
      <w:r w:rsidR="00C10FE7" w:rsidRPr="00D56973">
        <w:rPr>
          <w:rFonts w:ascii="Calibri" w:hAnsi="Calibri" w:cs="Calibri"/>
          <w:b w:val="0"/>
          <w:sz w:val="20"/>
        </w:rPr>
        <w:t>____________</w:t>
      </w:r>
      <w:r w:rsidRPr="00D56973">
        <w:rPr>
          <w:rFonts w:ascii="Calibri" w:hAnsi="Calibri" w:cs="Calibri"/>
          <w:b w:val="0"/>
          <w:sz w:val="20"/>
        </w:rPr>
        <w:t>___</w:t>
      </w:r>
      <w:r w:rsidR="00AC250F" w:rsidRPr="00D56973">
        <w:rPr>
          <w:rFonts w:ascii="Calibri" w:hAnsi="Calibri" w:cs="Calibri"/>
          <w:b w:val="0"/>
          <w:sz w:val="20"/>
        </w:rPr>
        <w:t>____</w:t>
      </w:r>
      <w:r w:rsidRPr="00D56973">
        <w:rPr>
          <w:rFonts w:ascii="Calibri" w:hAnsi="Calibri" w:cs="Calibri"/>
          <w:b w:val="0"/>
          <w:sz w:val="20"/>
        </w:rPr>
        <w:t>______ ___________________________________________________________________________________________________________________________________</w:t>
      </w:r>
      <w:r w:rsidR="005769C3" w:rsidRPr="00D56973">
        <w:rPr>
          <w:rFonts w:ascii="Calibri" w:hAnsi="Calibri" w:cs="Calibri"/>
          <w:b w:val="0"/>
          <w:sz w:val="20"/>
        </w:rPr>
        <w:t>____</w:t>
      </w:r>
      <w:r w:rsidR="00AC250F" w:rsidRPr="00D56973">
        <w:rPr>
          <w:rFonts w:ascii="Calibri" w:hAnsi="Calibri" w:cs="Calibri"/>
          <w:b w:val="0"/>
          <w:sz w:val="20"/>
        </w:rPr>
        <w:t>_______</w:t>
      </w:r>
      <w:r w:rsidR="005769C3" w:rsidRPr="00D56973">
        <w:rPr>
          <w:rFonts w:ascii="Calibri" w:hAnsi="Calibri" w:cs="Calibri"/>
          <w:b w:val="0"/>
          <w:sz w:val="20"/>
        </w:rPr>
        <w:t>__</w:t>
      </w:r>
      <w:r w:rsidR="00A21DED" w:rsidRPr="00D56973">
        <w:rPr>
          <w:rFonts w:ascii="Calibri" w:hAnsi="Calibri" w:cs="Calibri"/>
          <w:b w:val="0"/>
          <w:sz w:val="20"/>
        </w:rPr>
        <w:t xml:space="preserve">, </w:t>
      </w:r>
      <w:r w:rsidRPr="00D56973">
        <w:rPr>
          <w:rFonts w:ascii="Calibri" w:hAnsi="Calibri" w:cs="Calibri"/>
          <w:b w:val="0"/>
          <w:sz w:val="20"/>
        </w:rPr>
        <w:t>sob minha orientação</w:t>
      </w:r>
      <w:r w:rsidR="00A21DED" w:rsidRPr="00D56973">
        <w:rPr>
          <w:rFonts w:ascii="Calibri" w:hAnsi="Calibri" w:cs="Calibri"/>
          <w:b w:val="0"/>
          <w:sz w:val="20"/>
        </w:rPr>
        <w:t xml:space="preserve">, de </w:t>
      </w:r>
      <w:r w:rsidRPr="00D56973">
        <w:rPr>
          <w:rFonts w:ascii="Calibri" w:hAnsi="Calibri" w:cs="Calibri"/>
          <w:b w:val="0"/>
          <w:sz w:val="20"/>
        </w:rPr>
        <w:t>autoria de ___________________________________</w:t>
      </w:r>
      <w:r w:rsidR="00AC250F" w:rsidRPr="00D56973">
        <w:rPr>
          <w:rFonts w:ascii="Calibri" w:hAnsi="Calibri" w:cs="Calibri"/>
          <w:b w:val="0"/>
          <w:sz w:val="20"/>
        </w:rPr>
        <w:t>____</w:t>
      </w:r>
      <w:r w:rsidRPr="00D56973">
        <w:rPr>
          <w:rFonts w:ascii="Calibri" w:hAnsi="Calibri" w:cs="Calibri"/>
          <w:b w:val="0"/>
          <w:sz w:val="20"/>
        </w:rPr>
        <w:t>__</w:t>
      </w:r>
      <w:r w:rsidR="00D56973">
        <w:rPr>
          <w:rFonts w:ascii="Calibri" w:hAnsi="Calibri" w:cs="Calibri"/>
          <w:b w:val="0"/>
          <w:sz w:val="20"/>
        </w:rPr>
        <w:t>_____________________</w:t>
      </w:r>
      <w:r w:rsidRPr="00D56973">
        <w:rPr>
          <w:rFonts w:ascii="Calibri" w:hAnsi="Calibri" w:cs="Calibri"/>
          <w:b w:val="0"/>
          <w:sz w:val="20"/>
        </w:rPr>
        <w:t>, que ingressou neste programa em 20____.</w:t>
      </w:r>
    </w:p>
    <w:p w14:paraId="78C1C4C4" w14:textId="2D80DD5D" w:rsidR="00D56973" w:rsidRPr="00D56973" w:rsidRDefault="00414AC4" w:rsidP="00D56973">
      <w:pPr>
        <w:pStyle w:val="Corpodetexto"/>
        <w:tabs>
          <w:tab w:val="left" w:pos="1290"/>
        </w:tabs>
        <w:spacing w:before="0" w:line="360" w:lineRule="auto"/>
        <w:jc w:val="left"/>
        <w:rPr>
          <w:rFonts w:ascii="Calibri" w:hAnsi="Calibri" w:cs="Calibri"/>
          <w:b w:val="0"/>
          <w:sz w:val="20"/>
        </w:rPr>
      </w:pPr>
      <w:r w:rsidRPr="00D56973">
        <w:rPr>
          <w:rFonts w:ascii="Calibri" w:hAnsi="Calibri" w:cs="Calibri"/>
          <w:b w:val="0"/>
          <w:noProof/>
          <w:sz w:val="20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3CCEC4A6" wp14:editId="7C784876">
                <wp:simplePos x="0" y="0"/>
                <wp:positionH relativeFrom="column">
                  <wp:posOffset>2059940</wp:posOffset>
                </wp:positionH>
                <wp:positionV relativeFrom="paragraph">
                  <wp:posOffset>34290</wp:posOffset>
                </wp:positionV>
                <wp:extent cx="111760" cy="98425"/>
                <wp:effectExtent l="12700" t="7620" r="8890" b="8255"/>
                <wp:wrapNone/>
                <wp:docPr id="153901061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760" cy="98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3D2565" id="Rectangle 4" o:spid="_x0000_s1026" style="position:absolute;margin-left:162.2pt;margin-top:2.7pt;width:8.8pt;height:7.7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"/>
            </w:pict>
          </mc:Fallback>
        </mc:AlternateContent>
      </w:r>
      <w:r w:rsidRPr="00D56973">
        <w:rPr>
          <w:rFonts w:ascii="Calibri" w:hAnsi="Calibri" w:cs="Calibri"/>
          <w:b w:val="0"/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CCDC36B" wp14:editId="4D1EFF89">
                <wp:simplePos x="0" y="0"/>
                <wp:positionH relativeFrom="column">
                  <wp:posOffset>2744470</wp:posOffset>
                </wp:positionH>
                <wp:positionV relativeFrom="paragraph">
                  <wp:posOffset>34290</wp:posOffset>
                </wp:positionV>
                <wp:extent cx="111760" cy="98425"/>
                <wp:effectExtent l="11430" t="7620" r="10160" b="8255"/>
                <wp:wrapNone/>
                <wp:docPr id="1417611392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760" cy="98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74CACE" id="Rectangle 14" o:spid="_x0000_s1026" style="position:absolute;margin-left:216.1pt;margin-top:2.7pt;width:8.8pt;height: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"/>
            </w:pict>
          </mc:Fallback>
        </mc:AlternateContent>
      </w:r>
      <w:r w:rsidR="00D96E93" w:rsidRPr="00D56973">
        <w:rPr>
          <w:rFonts w:ascii="Calibri" w:hAnsi="Calibri" w:cs="Calibri"/>
          <w:b w:val="0"/>
          <w:sz w:val="20"/>
        </w:rPr>
        <w:t xml:space="preserve">Recebeu bolsa durante o curso?     </w:t>
      </w:r>
      <w:r w:rsidR="005769C3" w:rsidRPr="00D56973">
        <w:rPr>
          <w:rFonts w:ascii="Calibri" w:hAnsi="Calibri" w:cs="Calibri"/>
          <w:b w:val="0"/>
          <w:sz w:val="20"/>
        </w:rPr>
        <w:t xml:space="preserve">  </w:t>
      </w:r>
      <w:r w:rsidR="00E46C67" w:rsidRPr="00D56973">
        <w:rPr>
          <w:rFonts w:ascii="Calibri" w:hAnsi="Calibri" w:cs="Calibri"/>
          <w:b w:val="0"/>
          <w:sz w:val="20"/>
        </w:rPr>
        <w:t>S</w:t>
      </w:r>
      <w:r w:rsidR="005769C3" w:rsidRPr="00D56973">
        <w:rPr>
          <w:rFonts w:ascii="Calibri" w:hAnsi="Calibri" w:cs="Calibri"/>
          <w:b w:val="0"/>
          <w:sz w:val="20"/>
        </w:rPr>
        <w:t xml:space="preserve">im                </w:t>
      </w:r>
      <w:r w:rsidR="00E46C67" w:rsidRPr="00D56973">
        <w:rPr>
          <w:rFonts w:ascii="Calibri" w:hAnsi="Calibri" w:cs="Calibri"/>
          <w:b w:val="0"/>
          <w:sz w:val="20"/>
        </w:rPr>
        <w:t>Não</w:t>
      </w:r>
    </w:p>
    <w:p w14:paraId="0C48002E" w14:textId="77777777" w:rsidR="005769C3" w:rsidRPr="00D56973" w:rsidRDefault="005769C3" w:rsidP="00D96E93">
      <w:pPr>
        <w:pStyle w:val="Corpodetexto"/>
        <w:spacing w:line="276" w:lineRule="auto"/>
        <w:jc w:val="left"/>
        <w:rPr>
          <w:rFonts w:ascii="Calibri" w:hAnsi="Calibri" w:cs="Calibri"/>
          <w:b w:val="0"/>
          <w:sz w:val="20"/>
        </w:rPr>
      </w:pPr>
      <w:r w:rsidRPr="00D56973">
        <w:rPr>
          <w:rFonts w:ascii="Calibri" w:hAnsi="Calibri" w:cs="Calibri"/>
          <w:b w:val="0"/>
          <w:sz w:val="20"/>
        </w:rPr>
        <w:t>Projeto de Pesquisa do orientador no qual o trabalho de conclusão do discente está vinculado: ______________________________________</w:t>
      </w:r>
      <w:r w:rsidR="00AC250F" w:rsidRPr="00D56973">
        <w:rPr>
          <w:rFonts w:ascii="Calibri" w:hAnsi="Calibri" w:cs="Calibri"/>
          <w:b w:val="0"/>
          <w:sz w:val="20"/>
        </w:rPr>
        <w:t>____</w:t>
      </w:r>
      <w:r w:rsidRPr="00D56973">
        <w:rPr>
          <w:rFonts w:ascii="Calibri" w:hAnsi="Calibri" w:cs="Calibri"/>
          <w:b w:val="0"/>
          <w:sz w:val="20"/>
        </w:rPr>
        <w:t>_____________________________________________</w:t>
      </w:r>
    </w:p>
    <w:p w14:paraId="413B8B86" w14:textId="4845AA46" w:rsidR="005769C3" w:rsidRPr="00D56973" w:rsidRDefault="005769C3" w:rsidP="00D96E93">
      <w:pPr>
        <w:pStyle w:val="Corpodetexto"/>
        <w:spacing w:line="276" w:lineRule="auto"/>
        <w:jc w:val="both"/>
        <w:rPr>
          <w:rFonts w:ascii="Calibri" w:hAnsi="Calibri" w:cs="Calibri"/>
          <w:b w:val="0"/>
          <w:sz w:val="20"/>
        </w:rPr>
      </w:pPr>
      <w:r w:rsidRPr="00D56973">
        <w:rPr>
          <w:rFonts w:ascii="Calibri" w:hAnsi="Calibri" w:cs="Calibri"/>
          <w:b w:val="0"/>
          <w:sz w:val="20"/>
        </w:rPr>
        <w:t>Qual a linha de pesquisa d</w:t>
      </w:r>
      <w:r w:rsidR="009257EE" w:rsidRPr="00D56973">
        <w:rPr>
          <w:rFonts w:ascii="Calibri" w:hAnsi="Calibri" w:cs="Calibri"/>
          <w:b w:val="0"/>
          <w:sz w:val="20"/>
        </w:rPr>
        <w:t>esse projeto</w:t>
      </w:r>
      <w:r w:rsidRPr="00D56973">
        <w:rPr>
          <w:rFonts w:ascii="Calibri" w:hAnsi="Calibri" w:cs="Calibri"/>
          <w:b w:val="0"/>
          <w:sz w:val="20"/>
        </w:rPr>
        <w:t>? Precisa ser a mesma linha de pesquisa da Tese:</w:t>
      </w:r>
    </w:p>
    <w:p w14:paraId="246470F8" w14:textId="4502ABF2" w:rsidR="005769C3" w:rsidRPr="00D56973" w:rsidRDefault="00414AC4" w:rsidP="0094152F">
      <w:pPr>
        <w:pStyle w:val="Corpodetexto"/>
        <w:tabs>
          <w:tab w:val="left" w:pos="1290"/>
        </w:tabs>
        <w:spacing w:line="276" w:lineRule="auto"/>
        <w:ind w:left="708" w:hanging="141"/>
        <w:jc w:val="left"/>
        <w:rPr>
          <w:rFonts w:ascii="Calibri" w:hAnsi="Calibri" w:cs="Calibri"/>
          <w:b w:val="0"/>
          <w:sz w:val="18"/>
        </w:rPr>
      </w:pPr>
      <w:r w:rsidRPr="00D56973">
        <w:rPr>
          <w:rFonts w:ascii="Calibri" w:hAnsi="Calibri" w:cs="Calibri"/>
          <w:b w:val="0"/>
          <w:noProof/>
          <w:sz w:val="18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35AF9E8" wp14:editId="751F18AD">
                <wp:simplePos x="0" y="0"/>
                <wp:positionH relativeFrom="column">
                  <wp:posOffset>170180</wp:posOffset>
                </wp:positionH>
                <wp:positionV relativeFrom="paragraph">
                  <wp:posOffset>55245</wp:posOffset>
                </wp:positionV>
                <wp:extent cx="151130" cy="157480"/>
                <wp:effectExtent l="8890" t="5715" r="11430" b="8255"/>
                <wp:wrapNone/>
                <wp:docPr id="975645491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130" cy="157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5A14D1" id="Rectangle 6" o:spid="_x0000_s1026" style="position:absolute;margin-left:13.4pt;margin-top:4.35pt;width:11.9pt;height:12.4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"/>
            </w:pict>
          </mc:Fallback>
        </mc:AlternateContent>
      </w:r>
      <w:r w:rsidR="005769C3" w:rsidRPr="00D56973">
        <w:rPr>
          <w:rFonts w:ascii="Calibri" w:hAnsi="Calibri" w:cs="Calibri"/>
          <w:b w:val="0"/>
          <w:sz w:val="18"/>
        </w:rPr>
        <w:t>Projeto, Planejamento e Gestão da Arquitetura e da Cidade.</w:t>
      </w:r>
    </w:p>
    <w:p w14:paraId="3C4E930A" w14:textId="24B65F78" w:rsidR="005769C3" w:rsidRPr="00D56973" w:rsidRDefault="00414AC4" w:rsidP="0094152F">
      <w:pPr>
        <w:pStyle w:val="Corpodetexto"/>
        <w:tabs>
          <w:tab w:val="left" w:pos="1290"/>
        </w:tabs>
        <w:spacing w:line="276" w:lineRule="auto"/>
        <w:ind w:left="708" w:hanging="141"/>
        <w:jc w:val="left"/>
        <w:rPr>
          <w:rFonts w:ascii="Calibri" w:hAnsi="Calibri" w:cs="Calibri"/>
          <w:b w:val="0"/>
          <w:sz w:val="18"/>
        </w:rPr>
      </w:pPr>
      <w:r w:rsidRPr="00D56973">
        <w:rPr>
          <w:rFonts w:ascii="Calibri" w:hAnsi="Calibri" w:cs="Calibri"/>
          <w:b w:val="0"/>
          <w:noProof/>
          <w:sz w:val="1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4321ECF" wp14:editId="6CEB94BF">
                <wp:simplePos x="0" y="0"/>
                <wp:positionH relativeFrom="column">
                  <wp:posOffset>170180</wp:posOffset>
                </wp:positionH>
                <wp:positionV relativeFrom="paragraph">
                  <wp:posOffset>55245</wp:posOffset>
                </wp:positionV>
                <wp:extent cx="151130" cy="157480"/>
                <wp:effectExtent l="8890" t="13970" r="11430" b="9525"/>
                <wp:wrapNone/>
                <wp:docPr id="442639220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130" cy="157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B3F94E" id="Rectangle 11" o:spid="_x0000_s1026" style="position:absolute;margin-left:13.4pt;margin-top:4.35pt;width:11.9pt;height:12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"/>
            </w:pict>
          </mc:Fallback>
        </mc:AlternateContent>
      </w:r>
      <w:r w:rsidR="005769C3" w:rsidRPr="00D56973">
        <w:rPr>
          <w:rFonts w:ascii="Calibri" w:hAnsi="Calibri" w:cs="Calibri"/>
          <w:b w:val="0"/>
          <w:sz w:val="18"/>
        </w:rPr>
        <w:t>Cultura e História da Arquitetura, da Cidade e do Urbanismo.</w:t>
      </w:r>
    </w:p>
    <w:p w14:paraId="2D6BC246" w14:textId="7E875D19" w:rsidR="005769C3" w:rsidRPr="00D56973" w:rsidRDefault="00414AC4" w:rsidP="0094152F">
      <w:pPr>
        <w:pStyle w:val="Corpodetexto"/>
        <w:tabs>
          <w:tab w:val="left" w:pos="1290"/>
        </w:tabs>
        <w:spacing w:line="276" w:lineRule="auto"/>
        <w:ind w:left="708" w:hanging="141"/>
        <w:jc w:val="left"/>
        <w:rPr>
          <w:rFonts w:ascii="Calibri" w:hAnsi="Calibri" w:cs="Calibri"/>
          <w:b w:val="0"/>
          <w:sz w:val="18"/>
        </w:rPr>
      </w:pPr>
      <w:r w:rsidRPr="00D56973">
        <w:rPr>
          <w:rFonts w:ascii="Calibri" w:hAnsi="Calibri" w:cs="Calibri"/>
          <w:b w:val="0"/>
          <w:noProof/>
          <w:sz w:val="18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1D4C9C3" wp14:editId="197A2919">
                <wp:simplePos x="0" y="0"/>
                <wp:positionH relativeFrom="column">
                  <wp:posOffset>170180</wp:posOffset>
                </wp:positionH>
                <wp:positionV relativeFrom="paragraph">
                  <wp:posOffset>60960</wp:posOffset>
                </wp:positionV>
                <wp:extent cx="151130" cy="157480"/>
                <wp:effectExtent l="8890" t="8255" r="11430" b="5715"/>
                <wp:wrapNone/>
                <wp:docPr id="90996401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130" cy="157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0144E4" id="Rectangle 10" o:spid="_x0000_s1026" style="position:absolute;margin-left:13.4pt;margin-top:4.8pt;width:11.9pt;height:12.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"/>
            </w:pict>
          </mc:Fallback>
        </mc:AlternateContent>
      </w:r>
      <w:r w:rsidR="005769C3" w:rsidRPr="00D56973">
        <w:rPr>
          <w:rFonts w:ascii="Calibri" w:hAnsi="Calibri" w:cs="Calibri"/>
          <w:b w:val="0"/>
          <w:sz w:val="18"/>
        </w:rPr>
        <w:t>Espaço construído, Sustentabilidade e Meio Ambiente.</w:t>
      </w:r>
    </w:p>
    <w:p w14:paraId="1F8E5D83" w14:textId="77777777" w:rsidR="00D56973" w:rsidRDefault="00D56973" w:rsidP="00D56973">
      <w:pPr>
        <w:pStyle w:val="Pr-formataoHTML"/>
        <w:spacing w:line="288" w:lineRule="atLeast"/>
        <w:rPr>
          <w:rFonts w:ascii="Calibri" w:hAnsi="Calibri" w:cs="Calibri"/>
          <w:color w:val="000000"/>
          <w:sz w:val="18"/>
        </w:rPr>
      </w:pPr>
    </w:p>
    <w:p w14:paraId="5A68EE41" w14:textId="241D9FF6" w:rsidR="00D96E93" w:rsidRPr="00D56973" w:rsidRDefault="00D233BE" w:rsidP="00D96E93">
      <w:pPr>
        <w:pStyle w:val="Pr-formataoHTML"/>
        <w:spacing w:line="288" w:lineRule="atLeast"/>
        <w:jc w:val="center"/>
        <w:rPr>
          <w:rFonts w:ascii="Calibri" w:hAnsi="Calibri" w:cs="Calibri"/>
          <w:color w:val="000000"/>
          <w:sz w:val="18"/>
        </w:rPr>
      </w:pPr>
      <w:r w:rsidRPr="00D56973">
        <w:rPr>
          <w:rFonts w:ascii="Calibri" w:hAnsi="Calibri" w:cs="Calibri"/>
          <w:color w:val="000000"/>
          <w:sz w:val="18"/>
        </w:rPr>
        <w:t>Indico os seguintes nomes para compor a banca examinadora do Exame de Defesa Fi</w:t>
      </w:r>
      <w:r w:rsidR="00D96E93" w:rsidRPr="00D56973">
        <w:rPr>
          <w:rFonts w:ascii="Calibri" w:hAnsi="Calibri" w:cs="Calibri"/>
          <w:color w:val="000000"/>
          <w:sz w:val="18"/>
        </w:rPr>
        <w:t>nal acima mencionado.</w:t>
      </w:r>
    </w:p>
    <w:p w14:paraId="06890AD5" w14:textId="43E864F3" w:rsidR="00A43766" w:rsidRPr="00D56973" w:rsidRDefault="00D96E93" w:rsidP="00D96E93">
      <w:pPr>
        <w:pStyle w:val="Pr-formataoHTML"/>
        <w:spacing w:line="288" w:lineRule="atLeast"/>
        <w:jc w:val="center"/>
        <w:rPr>
          <w:rFonts w:ascii="Calibri" w:hAnsi="Calibri" w:cs="Calibri"/>
          <w:b/>
          <w:color w:val="000000"/>
          <w:sz w:val="20"/>
        </w:rPr>
      </w:pPr>
      <w:r w:rsidRPr="00D56973">
        <w:rPr>
          <w:rFonts w:ascii="Calibri" w:hAnsi="Calibri" w:cs="Calibri"/>
          <w:b/>
          <w:color w:val="000000"/>
          <w:sz w:val="20"/>
        </w:rPr>
        <w:t xml:space="preserve">No mínimo </w:t>
      </w:r>
      <w:r w:rsidR="00074BDB">
        <w:rPr>
          <w:rFonts w:ascii="Calibri" w:hAnsi="Calibri" w:cs="Calibri"/>
          <w:b/>
          <w:color w:val="000000"/>
          <w:sz w:val="20"/>
        </w:rPr>
        <w:t>TRÊS</w:t>
      </w:r>
      <w:r w:rsidRPr="00D56973">
        <w:rPr>
          <w:rFonts w:ascii="Calibri" w:hAnsi="Calibri" w:cs="Calibri"/>
          <w:b/>
          <w:color w:val="000000"/>
          <w:sz w:val="20"/>
        </w:rPr>
        <w:t xml:space="preserve"> doutores, pelo menos </w:t>
      </w:r>
      <w:r w:rsidR="00074BDB">
        <w:rPr>
          <w:rFonts w:ascii="Calibri" w:hAnsi="Calibri" w:cs="Calibri"/>
          <w:b/>
          <w:color w:val="000000"/>
          <w:sz w:val="20"/>
        </w:rPr>
        <w:t>UM</w:t>
      </w:r>
      <w:r w:rsidR="00CF3C7A" w:rsidRPr="00D56973">
        <w:rPr>
          <w:rFonts w:ascii="Calibri" w:hAnsi="Calibri" w:cs="Calibri"/>
          <w:b/>
          <w:color w:val="000000"/>
          <w:sz w:val="20"/>
        </w:rPr>
        <w:t xml:space="preserve"> </w:t>
      </w:r>
      <w:r w:rsidR="00A43766" w:rsidRPr="00D56973">
        <w:rPr>
          <w:rFonts w:ascii="Calibri" w:hAnsi="Calibri" w:cs="Calibri"/>
          <w:b/>
          <w:color w:val="000000"/>
          <w:sz w:val="20"/>
        </w:rPr>
        <w:t>externo à UFF</w:t>
      </w:r>
      <w:r w:rsidR="006D58B4">
        <w:rPr>
          <w:rFonts w:ascii="Calibri" w:hAnsi="Calibri" w:cs="Calibri"/>
          <w:b/>
          <w:color w:val="000000"/>
          <w:sz w:val="20"/>
        </w:rPr>
        <w:t xml:space="preserve"> e pelo menos UM suplente externo.</w:t>
      </w:r>
    </w:p>
    <w:p w14:paraId="52715157" w14:textId="77777777" w:rsidR="00D96E93" w:rsidRPr="00D56973" w:rsidRDefault="007965E1" w:rsidP="00D96E93">
      <w:pPr>
        <w:pStyle w:val="Pr-formataoHTML"/>
        <w:spacing w:line="288" w:lineRule="atLeast"/>
        <w:jc w:val="center"/>
        <w:rPr>
          <w:rFonts w:ascii="Calibri" w:hAnsi="Calibri" w:cs="Calibri"/>
          <w:b/>
          <w:color w:val="000000"/>
          <w:sz w:val="20"/>
        </w:rPr>
      </w:pPr>
      <w:r w:rsidRPr="00D56973">
        <w:rPr>
          <w:rFonts w:ascii="Calibri" w:hAnsi="Calibri" w:cs="Calibri"/>
          <w:b/>
          <w:color w:val="000000"/>
          <w:sz w:val="20"/>
        </w:rPr>
        <w:t>Todos devem ter concluído</w:t>
      </w:r>
      <w:r w:rsidR="00D96E93" w:rsidRPr="00D56973">
        <w:rPr>
          <w:rFonts w:ascii="Calibri" w:hAnsi="Calibri" w:cs="Calibri"/>
          <w:b/>
          <w:color w:val="000000"/>
          <w:sz w:val="20"/>
        </w:rPr>
        <w:t xml:space="preserve"> o curso de doutorado.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571"/>
        <w:gridCol w:w="2033"/>
        <w:gridCol w:w="1208"/>
        <w:gridCol w:w="1958"/>
      </w:tblGrid>
      <w:tr w:rsidR="00D96E93" w:rsidRPr="00D56973" w14:paraId="4391533E" w14:textId="77777777" w:rsidTr="00074BDB">
        <w:trPr>
          <w:jc w:val="center"/>
        </w:trPr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604A46C7" w14:textId="77777777" w:rsidR="00D96E93" w:rsidRPr="00D56973" w:rsidRDefault="00D96E93" w:rsidP="006774DA">
            <w:pPr>
              <w:pStyle w:val="Corpodetexto"/>
              <w:rPr>
                <w:rFonts w:ascii="Calibri" w:hAnsi="Calibri" w:cs="Calibri"/>
                <w:b w:val="0"/>
                <w:sz w:val="20"/>
              </w:rPr>
            </w:pPr>
            <w:r w:rsidRPr="00D56973">
              <w:rPr>
                <w:rFonts w:ascii="Calibri" w:hAnsi="Calibri" w:cs="Calibri"/>
                <w:b w:val="0"/>
                <w:sz w:val="20"/>
              </w:rPr>
              <w:t>Nome Completo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hideMark/>
          </w:tcPr>
          <w:p w14:paraId="1C8A27C5" w14:textId="77777777" w:rsidR="00D96E93" w:rsidRPr="00D56973" w:rsidRDefault="00D96E93" w:rsidP="006774DA">
            <w:pPr>
              <w:pStyle w:val="Corpodetexto"/>
              <w:rPr>
                <w:rFonts w:ascii="Calibri" w:hAnsi="Calibri" w:cs="Calibri"/>
                <w:b w:val="0"/>
                <w:sz w:val="20"/>
              </w:rPr>
            </w:pPr>
            <w:r w:rsidRPr="00D56973">
              <w:rPr>
                <w:rFonts w:ascii="Calibri" w:hAnsi="Calibri" w:cs="Calibri"/>
                <w:b w:val="0"/>
                <w:sz w:val="20"/>
              </w:rPr>
              <w:t>Programa/Instituição</w:t>
            </w: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hideMark/>
          </w:tcPr>
          <w:p w14:paraId="7B24847C" w14:textId="77777777" w:rsidR="00D96E93" w:rsidRPr="00D56973" w:rsidRDefault="00D96E93" w:rsidP="006774DA">
            <w:pPr>
              <w:pStyle w:val="Corpodetexto"/>
              <w:rPr>
                <w:rFonts w:ascii="Calibri" w:hAnsi="Calibri" w:cs="Calibri"/>
                <w:b w:val="0"/>
                <w:sz w:val="20"/>
              </w:rPr>
            </w:pPr>
            <w:r w:rsidRPr="00D56973">
              <w:rPr>
                <w:rFonts w:ascii="Calibri" w:hAnsi="Calibri" w:cs="Calibri"/>
                <w:b w:val="0"/>
                <w:sz w:val="20"/>
              </w:rPr>
              <w:t>Condição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42FB73AC" w14:textId="77777777" w:rsidR="00D96E93" w:rsidRPr="00D56973" w:rsidRDefault="00D96E93" w:rsidP="006774DA">
            <w:pPr>
              <w:pStyle w:val="Corpodetexto"/>
              <w:rPr>
                <w:rFonts w:ascii="Calibri" w:hAnsi="Calibri" w:cs="Calibri"/>
                <w:b w:val="0"/>
                <w:sz w:val="20"/>
              </w:rPr>
            </w:pPr>
            <w:r w:rsidRPr="00D56973">
              <w:rPr>
                <w:rFonts w:ascii="Calibri" w:hAnsi="Calibri" w:cs="Calibri"/>
                <w:b w:val="0"/>
                <w:sz w:val="20"/>
              </w:rPr>
              <w:t>Área de formação no curso de doutorado</w:t>
            </w:r>
          </w:p>
        </w:tc>
      </w:tr>
      <w:tr w:rsidR="00D96E93" w:rsidRPr="00D56973" w14:paraId="6317322B" w14:textId="77777777" w:rsidTr="00074BDB">
        <w:trPr>
          <w:trHeight w:val="441"/>
          <w:jc w:val="center"/>
        </w:trPr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34F7C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b w:val="0"/>
                <w:sz w:val="20"/>
              </w:rPr>
            </w:pPr>
          </w:p>
          <w:p w14:paraId="007D1959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221E1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1A9792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  <w:r w:rsidRPr="00D56973">
              <w:rPr>
                <w:rFonts w:ascii="Calibri" w:hAnsi="Calibri" w:cs="Calibri"/>
                <w:sz w:val="20"/>
              </w:rPr>
              <w:t>Orientador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59162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</w:p>
        </w:tc>
      </w:tr>
      <w:tr w:rsidR="00D96E93" w:rsidRPr="00D56973" w14:paraId="2269607B" w14:textId="77777777" w:rsidTr="00074BDB">
        <w:trPr>
          <w:trHeight w:val="437"/>
          <w:jc w:val="center"/>
        </w:trPr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C8619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</w:p>
          <w:p w14:paraId="0BE124D5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EB840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FF43EC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  <w:r w:rsidRPr="00D56973">
              <w:rPr>
                <w:rFonts w:ascii="Calibri" w:hAnsi="Calibri" w:cs="Calibri"/>
                <w:sz w:val="20"/>
              </w:rPr>
              <w:t>Examinador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D71F4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</w:p>
        </w:tc>
      </w:tr>
      <w:tr w:rsidR="00D96E93" w:rsidRPr="00D56973" w14:paraId="08DD4FFE" w14:textId="77777777" w:rsidTr="00074BDB">
        <w:trPr>
          <w:trHeight w:val="446"/>
          <w:jc w:val="center"/>
        </w:trPr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71A10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</w:p>
          <w:p w14:paraId="089FA751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2772F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033F15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  <w:r w:rsidRPr="00D56973">
              <w:rPr>
                <w:rFonts w:ascii="Calibri" w:hAnsi="Calibri" w:cs="Calibri"/>
                <w:sz w:val="20"/>
              </w:rPr>
              <w:t>Examinador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7EFF5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</w:p>
        </w:tc>
      </w:tr>
      <w:tr w:rsidR="00D96E93" w:rsidRPr="00D56973" w14:paraId="0D4BFD11" w14:textId="77777777" w:rsidTr="00074BDB">
        <w:trPr>
          <w:trHeight w:val="428"/>
          <w:jc w:val="center"/>
        </w:trPr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6426E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F77BE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115837" w14:textId="77777777" w:rsidR="00D96E93" w:rsidRPr="00D56973" w:rsidRDefault="00D96E93" w:rsidP="007D5FC0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  <w:r w:rsidRPr="00D56973">
              <w:rPr>
                <w:rFonts w:ascii="Calibri" w:hAnsi="Calibri" w:cs="Calibri"/>
                <w:sz w:val="20"/>
              </w:rPr>
              <w:t>Suplente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72058F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</w:p>
        </w:tc>
      </w:tr>
      <w:tr w:rsidR="00D96E93" w:rsidRPr="00D56973" w14:paraId="0E828CA2" w14:textId="77777777" w:rsidTr="00074BDB">
        <w:trPr>
          <w:trHeight w:val="428"/>
          <w:jc w:val="center"/>
        </w:trPr>
        <w:tc>
          <w:tcPr>
            <w:tcW w:w="4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383EE8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219EF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399C86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  <w:r w:rsidRPr="00D56973">
              <w:rPr>
                <w:rFonts w:ascii="Calibri" w:hAnsi="Calibri" w:cs="Calibri"/>
                <w:sz w:val="20"/>
              </w:rPr>
              <w:t>Suplente</w:t>
            </w:r>
            <w:r w:rsidR="007D5FC0" w:rsidRPr="00D56973">
              <w:rPr>
                <w:rFonts w:ascii="Calibri" w:hAnsi="Calibri" w:cs="Calibri"/>
                <w:sz w:val="20"/>
              </w:rPr>
              <w:t xml:space="preserve"> Externo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68B15" w14:textId="77777777" w:rsidR="00D96E93" w:rsidRPr="00D56973" w:rsidRDefault="00D96E93" w:rsidP="006774DA">
            <w:pPr>
              <w:pStyle w:val="Corpodetexto"/>
              <w:spacing w:before="0"/>
              <w:rPr>
                <w:rFonts w:ascii="Calibri" w:hAnsi="Calibri" w:cs="Calibri"/>
                <w:sz w:val="20"/>
              </w:rPr>
            </w:pPr>
          </w:p>
        </w:tc>
      </w:tr>
    </w:tbl>
    <w:p w14:paraId="4159DAD3" w14:textId="77777777" w:rsidR="002D4CEF" w:rsidRPr="00D56973" w:rsidRDefault="00D96E93" w:rsidP="00D96E93">
      <w:pPr>
        <w:pStyle w:val="Pr-formataoHTML"/>
        <w:spacing w:line="288" w:lineRule="atLeast"/>
        <w:jc w:val="center"/>
        <w:rPr>
          <w:rFonts w:ascii="Calibri" w:hAnsi="Calibri" w:cs="Calibri"/>
          <w:sz w:val="16"/>
        </w:rPr>
      </w:pPr>
      <w:r w:rsidRPr="00D56973">
        <w:rPr>
          <w:rFonts w:ascii="Calibri" w:hAnsi="Calibri" w:cs="Calibri"/>
          <w:sz w:val="16"/>
        </w:rPr>
        <w:t xml:space="preserve"> </w:t>
      </w:r>
    </w:p>
    <w:p w14:paraId="5DC6AA44" w14:textId="1B5F5F60" w:rsidR="00743E14" w:rsidRPr="00D56973" w:rsidRDefault="00743E14" w:rsidP="00D56973">
      <w:pPr>
        <w:pStyle w:val="Corpodetexto"/>
        <w:jc w:val="both"/>
        <w:rPr>
          <w:rFonts w:ascii="Calibri" w:hAnsi="Calibri" w:cs="Calibri"/>
          <w:b w:val="0"/>
          <w:sz w:val="20"/>
        </w:rPr>
      </w:pPr>
      <w:r w:rsidRPr="00D56973">
        <w:rPr>
          <w:rFonts w:ascii="Calibri" w:hAnsi="Calibri" w:cs="Calibri"/>
          <w:b w:val="0"/>
          <w:sz w:val="20"/>
        </w:rPr>
        <w:t>Data</w:t>
      </w:r>
      <w:r w:rsidR="00D56973">
        <w:rPr>
          <w:rFonts w:ascii="Calibri" w:hAnsi="Calibri" w:cs="Calibri"/>
          <w:b w:val="0"/>
          <w:sz w:val="20"/>
        </w:rPr>
        <w:t xml:space="preserve"> da banca</w:t>
      </w:r>
      <w:r w:rsidRPr="00D56973">
        <w:rPr>
          <w:rFonts w:ascii="Calibri" w:hAnsi="Calibri" w:cs="Calibri"/>
          <w:b w:val="0"/>
          <w:sz w:val="20"/>
        </w:rPr>
        <w:t>: _____ de _________________ de ______. Horário de início: ___________.</w:t>
      </w:r>
    </w:p>
    <w:p w14:paraId="297ED769" w14:textId="33C3D4FB" w:rsidR="00743E14" w:rsidRPr="00D56973" w:rsidRDefault="00414AC4" w:rsidP="00D56973">
      <w:pPr>
        <w:pStyle w:val="Corpodetexto"/>
        <w:spacing w:before="240"/>
        <w:jc w:val="both"/>
        <w:rPr>
          <w:rFonts w:ascii="Calibri" w:hAnsi="Calibri" w:cs="Calibri"/>
          <w:b w:val="0"/>
          <w:bCs w:val="0"/>
          <w:sz w:val="20"/>
          <w:szCs w:val="20"/>
        </w:rPr>
      </w:pPr>
      <w:r w:rsidRPr="00D56973">
        <w:rPr>
          <w:rFonts w:ascii="Calibri" w:hAnsi="Calibri" w:cs="Calibri"/>
          <w:b w:val="0"/>
          <w:bCs w:val="0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325B2D7" wp14:editId="780004C4">
                <wp:simplePos x="0" y="0"/>
                <wp:positionH relativeFrom="column">
                  <wp:posOffset>3561715</wp:posOffset>
                </wp:positionH>
                <wp:positionV relativeFrom="paragraph">
                  <wp:posOffset>149225</wp:posOffset>
                </wp:positionV>
                <wp:extent cx="209550" cy="165100"/>
                <wp:effectExtent l="9525" t="6350" r="9525" b="9525"/>
                <wp:wrapNone/>
                <wp:docPr id="1974017307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65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5EF3CC" id="Rectangle 15" o:spid="_x0000_s1026" style="position:absolute;margin-left:280.45pt;margin-top:11.75pt;width:16.5pt;height:1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"/>
            </w:pict>
          </mc:Fallback>
        </mc:AlternateContent>
      </w:r>
      <w:r w:rsidRPr="00D56973">
        <w:rPr>
          <w:rFonts w:ascii="Calibri" w:hAnsi="Calibri" w:cs="Calibri"/>
          <w:b w:val="0"/>
          <w:bCs w:val="0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4AB893" wp14:editId="490C6E3D">
                <wp:simplePos x="0" y="0"/>
                <wp:positionH relativeFrom="column">
                  <wp:posOffset>2220595</wp:posOffset>
                </wp:positionH>
                <wp:positionV relativeFrom="paragraph">
                  <wp:posOffset>149225</wp:posOffset>
                </wp:positionV>
                <wp:extent cx="209550" cy="165100"/>
                <wp:effectExtent l="11430" t="6350" r="7620" b="9525"/>
                <wp:wrapNone/>
                <wp:docPr id="927386247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65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821033" id="Rectangle 13" o:spid="_x0000_s1026" style="position:absolute;margin-left:174.85pt;margin-top:11.75pt;width:16.5pt;height:1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"/>
            </w:pict>
          </mc:Fallback>
        </mc:AlternateContent>
      </w:r>
      <w:r w:rsidRPr="00D56973">
        <w:rPr>
          <w:rFonts w:ascii="Calibri" w:hAnsi="Calibri" w:cs="Calibri"/>
          <w:b w:val="0"/>
          <w:bCs w:val="0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B4CFA28" wp14:editId="2EBF44FF">
                <wp:simplePos x="0" y="0"/>
                <wp:positionH relativeFrom="column">
                  <wp:posOffset>1303020</wp:posOffset>
                </wp:positionH>
                <wp:positionV relativeFrom="paragraph">
                  <wp:posOffset>149225</wp:posOffset>
                </wp:positionV>
                <wp:extent cx="209550" cy="165100"/>
                <wp:effectExtent l="8255" t="6350" r="10795" b="9525"/>
                <wp:wrapNone/>
                <wp:docPr id="1567198790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65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5BE9B4" id="Rectangle 12" o:spid="_x0000_s1026" style="position:absolute;margin-left:102.6pt;margin-top:11.75pt;width:16.5pt;height:1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"/>
            </w:pict>
          </mc:Fallback>
        </mc:AlternateContent>
      </w:r>
      <w:r w:rsidR="00743E14" w:rsidRPr="00D56973">
        <w:rPr>
          <w:rFonts w:ascii="Calibri" w:hAnsi="Calibri" w:cs="Calibri"/>
          <w:b w:val="0"/>
          <w:bCs w:val="0"/>
          <w:sz w:val="20"/>
          <w:szCs w:val="20"/>
        </w:rPr>
        <w:t xml:space="preserve">Método: </w:t>
      </w:r>
      <w:r w:rsidR="00A32F15" w:rsidRPr="00D56973">
        <w:rPr>
          <w:rFonts w:ascii="Calibri" w:hAnsi="Calibri" w:cs="Calibri"/>
          <w:b w:val="0"/>
          <w:bCs w:val="0"/>
          <w:sz w:val="20"/>
          <w:szCs w:val="20"/>
        </w:rPr>
        <w:t xml:space="preserve">         </w:t>
      </w:r>
      <w:r w:rsidR="00D56973" w:rsidRPr="00D56973">
        <w:rPr>
          <w:rFonts w:ascii="Calibri" w:hAnsi="Calibri" w:cs="Calibri"/>
          <w:b w:val="0"/>
          <w:bCs w:val="0"/>
          <w:sz w:val="20"/>
          <w:szCs w:val="20"/>
        </w:rPr>
        <w:t>Presencial</w:t>
      </w:r>
      <w:r w:rsidR="00A32F15" w:rsidRPr="00D56973">
        <w:rPr>
          <w:rFonts w:ascii="Calibri" w:hAnsi="Calibri" w:cs="Calibri"/>
          <w:b w:val="0"/>
          <w:bCs w:val="0"/>
          <w:sz w:val="20"/>
          <w:szCs w:val="20"/>
        </w:rPr>
        <w:t xml:space="preserve">                   Híbrida</w:t>
      </w:r>
      <w:r w:rsidR="00D56973" w:rsidRPr="00D56973">
        <w:rPr>
          <w:rFonts w:ascii="Calibri" w:hAnsi="Calibri" w:cs="Calibri"/>
          <w:b w:val="0"/>
          <w:bCs w:val="0"/>
          <w:sz w:val="20"/>
          <w:szCs w:val="20"/>
        </w:rPr>
        <w:t xml:space="preserve"> </w:t>
      </w:r>
      <w:r w:rsidR="00D56973">
        <w:rPr>
          <w:rFonts w:ascii="Calibri" w:hAnsi="Calibri" w:cs="Calibri"/>
          <w:b w:val="0"/>
          <w:bCs w:val="0"/>
          <w:sz w:val="20"/>
          <w:szCs w:val="20"/>
        </w:rPr>
        <w:t xml:space="preserve">                  </w:t>
      </w:r>
      <w:r w:rsidR="00D56973" w:rsidRPr="00D56973">
        <w:rPr>
          <w:rFonts w:ascii="Calibri" w:hAnsi="Calibri" w:cs="Calibri"/>
          <w:b w:val="0"/>
          <w:bCs w:val="0"/>
          <w:sz w:val="20"/>
          <w:szCs w:val="20"/>
        </w:rPr>
        <w:t xml:space="preserve">Meios Remotos                  </w:t>
      </w:r>
    </w:p>
    <w:p w14:paraId="021A8F6B" w14:textId="77777777" w:rsidR="00743E14" w:rsidRPr="00D56973" w:rsidRDefault="00743E14" w:rsidP="00743E14">
      <w:pPr>
        <w:pStyle w:val="Corpodetexto"/>
        <w:rPr>
          <w:rFonts w:ascii="Calibri" w:hAnsi="Calibri" w:cs="Calibri"/>
          <w:sz w:val="10"/>
        </w:rPr>
      </w:pPr>
    </w:p>
    <w:p w14:paraId="21B87087" w14:textId="3AA57228" w:rsidR="00D56973" w:rsidRDefault="00D56973" w:rsidP="00D56973">
      <w:pPr>
        <w:pStyle w:val="Pr-formataoHTML"/>
        <w:jc w:val="both"/>
        <w:rPr>
          <w:rFonts w:ascii="Calibri" w:hAnsi="Calibri" w:cs="Calibri"/>
          <w:color w:val="000000"/>
          <w:sz w:val="18"/>
        </w:rPr>
      </w:pPr>
      <w:r>
        <w:rPr>
          <w:rFonts w:ascii="Calibri" w:hAnsi="Calibri" w:cs="Calibri"/>
          <w:color w:val="000000"/>
          <w:sz w:val="18"/>
        </w:rPr>
        <w:t xml:space="preserve">Justificativa em caso de </w:t>
      </w:r>
      <w:r w:rsidR="009603B9">
        <w:rPr>
          <w:rFonts w:ascii="Calibri" w:hAnsi="Calibri" w:cs="Calibri"/>
          <w:color w:val="000000"/>
          <w:sz w:val="18"/>
        </w:rPr>
        <w:t>B</w:t>
      </w:r>
      <w:r>
        <w:rPr>
          <w:rFonts w:ascii="Calibri" w:hAnsi="Calibri" w:cs="Calibri"/>
          <w:color w:val="000000"/>
          <w:sz w:val="18"/>
        </w:rPr>
        <w:t xml:space="preserve">anca </w:t>
      </w:r>
      <w:r w:rsidR="009603B9">
        <w:rPr>
          <w:rFonts w:ascii="Calibri" w:hAnsi="Calibri" w:cs="Calibri"/>
          <w:color w:val="000000"/>
          <w:sz w:val="18"/>
        </w:rPr>
        <w:t>H</w:t>
      </w:r>
      <w:r>
        <w:rPr>
          <w:rFonts w:ascii="Calibri" w:hAnsi="Calibri" w:cs="Calibri"/>
          <w:color w:val="000000"/>
          <w:sz w:val="18"/>
        </w:rPr>
        <w:t xml:space="preserve">íbrida ou por </w:t>
      </w:r>
      <w:r w:rsidR="009603B9">
        <w:rPr>
          <w:rFonts w:ascii="Calibri" w:hAnsi="Calibri" w:cs="Calibri"/>
          <w:color w:val="000000"/>
          <w:sz w:val="18"/>
        </w:rPr>
        <w:t>M</w:t>
      </w:r>
      <w:r>
        <w:rPr>
          <w:rFonts w:ascii="Calibri" w:hAnsi="Calibri" w:cs="Calibri"/>
          <w:color w:val="000000"/>
          <w:sz w:val="18"/>
        </w:rPr>
        <w:t xml:space="preserve">eios </w:t>
      </w:r>
      <w:r w:rsidR="009603B9">
        <w:rPr>
          <w:rFonts w:ascii="Calibri" w:hAnsi="Calibri" w:cs="Calibri"/>
          <w:color w:val="000000"/>
          <w:sz w:val="18"/>
        </w:rPr>
        <w:t>R</w:t>
      </w:r>
      <w:r>
        <w:rPr>
          <w:rFonts w:ascii="Calibri" w:hAnsi="Calibri" w:cs="Calibri"/>
          <w:color w:val="000000"/>
          <w:sz w:val="18"/>
        </w:rPr>
        <w:t>emotos:</w:t>
      </w:r>
    </w:p>
    <w:p w14:paraId="3BC1BB5E" w14:textId="52F03ABC" w:rsidR="00D56973" w:rsidRDefault="00D56973" w:rsidP="00D56973">
      <w:pPr>
        <w:pStyle w:val="Pr-formataoHTML"/>
        <w:spacing w:before="120"/>
        <w:jc w:val="both"/>
        <w:rPr>
          <w:rFonts w:ascii="Calibri" w:hAnsi="Calibri" w:cs="Calibri"/>
          <w:color w:val="000000"/>
          <w:sz w:val="18"/>
        </w:rPr>
      </w:pPr>
      <w:r>
        <w:rPr>
          <w:rFonts w:ascii="Calibri" w:hAnsi="Calibri" w:cs="Calibri"/>
          <w:color w:val="000000"/>
          <w:sz w:val="18"/>
        </w:rPr>
        <w:t>_________________________________________________________________________________________________</w:t>
      </w:r>
      <w:r w:rsidR="005F5A2D">
        <w:rPr>
          <w:rFonts w:ascii="Calibri" w:hAnsi="Calibri" w:cs="Calibri"/>
          <w:color w:val="000000"/>
          <w:sz w:val="18"/>
        </w:rPr>
        <w:t>____________</w:t>
      </w:r>
    </w:p>
    <w:p w14:paraId="4FFCBF28" w14:textId="77777777" w:rsidR="00743E14" w:rsidRDefault="00743E14" w:rsidP="00743E14">
      <w:pPr>
        <w:pStyle w:val="Corpodetexto"/>
        <w:rPr>
          <w:rFonts w:ascii="Calibri" w:hAnsi="Calibri" w:cs="Calibri"/>
          <w:sz w:val="10"/>
        </w:rPr>
      </w:pPr>
    </w:p>
    <w:p w14:paraId="0A91E53D" w14:textId="77777777" w:rsidR="00D56973" w:rsidRDefault="00D56973" w:rsidP="00743E14">
      <w:pPr>
        <w:pStyle w:val="Corpodetexto"/>
        <w:rPr>
          <w:rFonts w:ascii="Calibri" w:hAnsi="Calibri" w:cs="Calibri"/>
          <w:sz w:val="10"/>
        </w:rPr>
      </w:pPr>
    </w:p>
    <w:p w14:paraId="0D994705" w14:textId="77777777" w:rsidR="00D56973" w:rsidRPr="00D56973" w:rsidRDefault="00D56973" w:rsidP="00743E14">
      <w:pPr>
        <w:pStyle w:val="Corpodetexto"/>
        <w:rPr>
          <w:rFonts w:ascii="Calibri" w:hAnsi="Calibri" w:cs="Calibri"/>
          <w:sz w:val="10"/>
        </w:rPr>
      </w:pPr>
    </w:p>
    <w:p w14:paraId="2E3E3FB8" w14:textId="77777777" w:rsidR="00743E14" w:rsidRPr="00D56973" w:rsidRDefault="00743E14" w:rsidP="00743E14">
      <w:pPr>
        <w:pStyle w:val="Corpodetexto"/>
        <w:rPr>
          <w:rFonts w:ascii="Calibri" w:hAnsi="Calibri" w:cs="Calibri"/>
          <w:sz w:val="20"/>
        </w:rPr>
      </w:pPr>
      <w:r w:rsidRPr="00D56973">
        <w:rPr>
          <w:rFonts w:ascii="Calibri" w:hAnsi="Calibri" w:cs="Calibri"/>
          <w:sz w:val="20"/>
        </w:rPr>
        <w:t>______________________________________</w:t>
      </w:r>
    </w:p>
    <w:p w14:paraId="251F4CB0" w14:textId="77777777" w:rsidR="00743E14" w:rsidRPr="00B12B19" w:rsidRDefault="00743E14" w:rsidP="00D56973">
      <w:pPr>
        <w:pStyle w:val="Corpodetexto"/>
        <w:spacing w:before="0"/>
        <w:rPr>
          <w:rFonts w:ascii="Calibri" w:hAnsi="Calibri" w:cs="Calibri"/>
          <w:caps/>
          <w:sz w:val="18"/>
          <w:szCs w:val="32"/>
        </w:rPr>
      </w:pPr>
      <w:r w:rsidRPr="00B12B19">
        <w:rPr>
          <w:rFonts w:ascii="Calibri" w:hAnsi="Calibri" w:cs="Calibri"/>
          <w:sz w:val="20"/>
          <w:szCs w:val="32"/>
        </w:rPr>
        <w:t>ORIENTADOR(A)</w:t>
      </w:r>
      <w:bookmarkEnd w:id="0"/>
    </w:p>
    <w:sectPr w:rsidR="00743E14" w:rsidRPr="00B12B19" w:rsidSect="0094152F">
      <w:footerReference w:type="default" r:id="rId7"/>
      <w:headerReference w:type="first" r:id="rId8"/>
      <w:footerReference w:type="first" r:id="rId9"/>
      <w:pgSz w:w="11907" w:h="16840" w:code="9"/>
      <w:pgMar w:top="426" w:right="851" w:bottom="851" w:left="1276" w:header="426" w:footer="72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4A81C3" w14:textId="77777777" w:rsidR="00C2689E" w:rsidRDefault="00C2689E">
      <w:r>
        <w:separator/>
      </w:r>
    </w:p>
  </w:endnote>
  <w:endnote w:type="continuationSeparator" w:id="0">
    <w:p w14:paraId="0595C65F" w14:textId="77777777" w:rsidR="00C2689E" w:rsidRDefault="00C268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5A71D2" w14:textId="4B1C97F5" w:rsidR="002D2A1A" w:rsidRDefault="00414AC4">
    <w:pPr>
      <w:pStyle w:val="Rodap"/>
    </w:pPr>
    <w:r>
      <w:rPr>
        <w:noProof/>
      </w:rPr>
      <mc:AlternateContent>
        <mc:Choice Requires="wpg">
          <w:drawing>
            <wp:anchor distT="0" distB="0" distL="114300" distR="114300" simplePos="0" relativeHeight="251656192" behindDoc="0" locked="0" layoutInCell="1" allowOverlap="1" wp14:anchorId="34A64319" wp14:editId="24F0F610">
              <wp:simplePos x="0" y="0"/>
              <wp:positionH relativeFrom="column">
                <wp:posOffset>5791200</wp:posOffset>
              </wp:positionH>
              <wp:positionV relativeFrom="paragraph">
                <wp:posOffset>-213995</wp:posOffset>
              </wp:positionV>
              <wp:extent cx="381000" cy="707390"/>
              <wp:effectExtent l="635" t="0" r="0" b="0"/>
              <wp:wrapNone/>
              <wp:docPr id="440370680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381000" cy="707390"/>
                        <a:chOff x="9861" y="15599"/>
                        <a:chExt cx="600" cy="1114"/>
                      </a:xfrm>
                    </wpg:grpSpPr>
                    <wps:wsp>
                      <wps:cNvPr id="634487263" name="Rectangle 3"/>
                      <wps:cNvSpPr>
                        <a:spLocks noChangeArrowheads="1"/>
                      </wps:cNvSpPr>
                      <wps:spPr bwMode="auto">
                        <a:xfrm>
                          <a:off x="9861" y="15599"/>
                          <a:ext cx="600" cy="1114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0856862" name="Text Box 4"/>
                      <wps:cNvSpPr txBox="1">
                        <a:spLocks noChangeArrowheads="1"/>
                      </wps:cNvSpPr>
                      <wps:spPr bwMode="auto">
                        <a:xfrm>
                          <a:off x="9861" y="16088"/>
                          <a:ext cx="600" cy="48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C0919F" w14:textId="77777777" w:rsidR="002D2A1A" w:rsidRDefault="002D2A1A">
                            <w:r>
                              <w:rPr>
                                <w:rStyle w:val="Nmerodepgina"/>
                              </w:rPr>
                              <w:fldChar w:fldCharType="begin"/>
                            </w:r>
                            <w:r>
                              <w:rPr>
                                <w:rStyle w:val="Nmerodepgina"/>
                              </w:rPr>
                              <w:instrText xml:space="preserve"> PAGE </w:instrText>
                            </w:r>
                            <w:r>
                              <w:rPr>
                                <w:rStyle w:val="Nmerodepgina"/>
                              </w:rPr>
                              <w:fldChar w:fldCharType="separate"/>
                            </w:r>
                            <w:r w:rsidR="007D5FC0">
                              <w:rPr>
                                <w:rStyle w:val="Nmerodepgina"/>
                                <w:noProof/>
                              </w:rPr>
                              <w:t>2</w:t>
                            </w:r>
                            <w:r>
                              <w:rPr>
                                <w:rStyle w:val="Nmerodepgina"/>
                              </w:rPr>
                              <w:fldChar w:fldCharType="end"/>
                            </w:r>
                            <w:r>
                              <w:t>.</w:t>
                            </w:r>
                          </w:p>
                          <w:p w14:paraId="469F2999" w14:textId="77777777" w:rsidR="002D2A1A" w:rsidRDefault="002D2A1A">
                            <w:r>
                              <w:t xml:space="preserve"> </w:t>
                            </w:r>
                            <w:r>
                              <w:rPr>
                                <w:rStyle w:val="Nmerodepgina"/>
                              </w:rPr>
                              <w:fldChar w:fldCharType="begin"/>
                            </w:r>
                            <w:r>
                              <w:rPr>
                                <w:rStyle w:val="Nmerodepgina"/>
                              </w:rPr>
                              <w:instrText xml:space="preserve"> PAGE </w:instrText>
                            </w:r>
                            <w:r>
                              <w:rPr>
                                <w:rStyle w:val="Nmerodepgina"/>
                              </w:rPr>
                              <w:fldChar w:fldCharType="separate"/>
                            </w:r>
                            <w:r w:rsidR="007D5FC0">
                              <w:rPr>
                                <w:rStyle w:val="Nmerodepgina"/>
                                <w:noProof/>
                              </w:rPr>
                              <w:t>2</w:t>
                            </w:r>
                            <w:r>
                              <w:rPr>
                                <w:rStyle w:val="Nmerodepgina"/>
                              </w:rPr>
                              <w:fldChar w:fldCharType="end"/>
                            </w:r>
                            <w:r>
                              <w:rPr>
                                <w:rStyle w:val="Nmerodepgina"/>
                              </w:rPr>
                              <w:t xml:space="preserve"> /</w:t>
                            </w:r>
                            <w:r>
                              <w:rPr>
                                <w:rStyle w:val="Nmerodepgina"/>
                              </w:rPr>
                              <w:fldChar w:fldCharType="begin"/>
                            </w:r>
                            <w:r>
                              <w:rPr>
                                <w:rStyle w:val="Nmerodepgina"/>
                              </w:rPr>
                              <w:instrText xml:space="preserve"> NUMPAGES </w:instrText>
                            </w:r>
                            <w:r>
                              <w:rPr>
                                <w:rStyle w:val="Nmerodepgina"/>
                              </w:rPr>
                              <w:fldChar w:fldCharType="separate"/>
                            </w:r>
                            <w:r w:rsidR="007D5FC0">
                              <w:rPr>
                                <w:rStyle w:val="Nmerodepgina"/>
                                <w:noProof/>
                              </w:rPr>
                              <w:t>2</w:t>
                            </w:r>
                            <w:r>
                              <w:rPr>
                                <w:rStyle w:val="Nmerodepgina"/>
                              </w:rPr>
                              <w:fldChar w:fldCharType="end"/>
                            </w:r>
                          </w:p>
                          <w:p w14:paraId="630BAC32" w14:textId="77777777" w:rsidR="002D2A1A" w:rsidRDefault="002D2A1A"/>
                          <w:p w14:paraId="51D9DD4B" w14:textId="77777777" w:rsidR="002D2A1A" w:rsidRDefault="002D2A1A">
                            <w:r>
                              <w:t>Pág.</w:t>
                            </w:r>
                          </w:p>
                          <w:p w14:paraId="2E0B6C00" w14:textId="77777777" w:rsidR="002D2A1A" w:rsidRDefault="002D2A1A">
                            <w:r>
                              <w:t xml:space="preserve"> </w:t>
                            </w:r>
                            <w:r>
                              <w:rPr>
                                <w:rStyle w:val="Nmerodepgina"/>
                              </w:rPr>
                              <w:fldChar w:fldCharType="begin"/>
                            </w:r>
                            <w:r>
                              <w:rPr>
                                <w:rStyle w:val="Nmerodepgina"/>
                              </w:rPr>
                              <w:instrText xml:space="preserve"> PAGE </w:instrText>
                            </w:r>
                            <w:r>
                              <w:rPr>
                                <w:rStyle w:val="Nmerodepgina"/>
                              </w:rPr>
                              <w:fldChar w:fldCharType="separate"/>
                            </w:r>
                            <w:r w:rsidR="007D5FC0">
                              <w:rPr>
                                <w:rStyle w:val="Nmerodepgina"/>
                                <w:noProof/>
                              </w:rPr>
                              <w:t>2</w:t>
                            </w:r>
                            <w:r>
                              <w:rPr>
                                <w:rStyle w:val="Nmerodepgina"/>
                              </w:rPr>
                              <w:fldChar w:fldCharType="end"/>
                            </w:r>
                            <w:r>
                              <w:rPr>
                                <w:rStyle w:val="Nmerodepgina"/>
                              </w:rPr>
                              <w:t xml:space="preserve"> /</w:t>
                            </w:r>
                            <w:r>
                              <w:rPr>
                                <w:rStyle w:val="Nmerodepgina"/>
                              </w:rPr>
                              <w:fldChar w:fldCharType="begin"/>
                            </w:r>
                            <w:r>
                              <w:rPr>
                                <w:rStyle w:val="Nmerodepgina"/>
                              </w:rPr>
                              <w:instrText xml:space="preserve"> NUMPAGES </w:instrText>
                            </w:r>
                            <w:r>
                              <w:rPr>
                                <w:rStyle w:val="Nmerodepgina"/>
                              </w:rPr>
                              <w:fldChar w:fldCharType="separate"/>
                            </w:r>
                            <w:r w:rsidR="007D5FC0">
                              <w:rPr>
                                <w:rStyle w:val="Nmerodepgina"/>
                                <w:noProof/>
                              </w:rPr>
                              <w:t>2</w:t>
                            </w:r>
                            <w:r>
                              <w:rPr>
                                <w:rStyle w:val="Nmerodepgina"/>
                              </w:rPr>
                              <w:fldChar w:fldCharType="end"/>
                            </w:r>
                          </w:p>
                          <w:p w14:paraId="073B091B" w14:textId="77777777" w:rsidR="002D2A1A" w:rsidRDefault="002D2A1A"/>
                          <w:p w14:paraId="7ED900C2" w14:textId="77777777" w:rsidR="002D2A1A" w:rsidRDefault="002D2A1A">
                            <w:r>
                              <w:t>Pág.</w:t>
                            </w:r>
                          </w:p>
                          <w:p w14:paraId="65FF1C45" w14:textId="77777777" w:rsidR="002D2A1A" w:rsidRDefault="002D2A1A">
                            <w:r>
                              <w:t xml:space="preserve"> </w:t>
                            </w:r>
                            <w:r>
                              <w:rPr>
                                <w:rStyle w:val="Nmerodepgina"/>
                              </w:rPr>
                              <w:fldChar w:fldCharType="begin"/>
                            </w:r>
                            <w:r>
                              <w:rPr>
                                <w:rStyle w:val="Nmerodepgina"/>
                              </w:rPr>
                              <w:instrText xml:space="preserve"> PAGE </w:instrText>
                            </w:r>
                            <w:r>
                              <w:rPr>
                                <w:rStyle w:val="Nmerodepgina"/>
                              </w:rPr>
                              <w:fldChar w:fldCharType="separate"/>
                            </w:r>
                            <w:r w:rsidR="007D5FC0">
                              <w:rPr>
                                <w:rStyle w:val="Nmerodepgina"/>
                                <w:noProof/>
                              </w:rPr>
                              <w:t>2</w:t>
                            </w:r>
                            <w:r>
                              <w:rPr>
                                <w:rStyle w:val="Nmerodepgina"/>
                              </w:rPr>
                              <w:fldChar w:fldCharType="end"/>
                            </w:r>
                            <w:r>
                              <w:rPr>
                                <w:rStyle w:val="Nmerodepgina"/>
                              </w:rPr>
                              <w:t xml:space="preserve"> /</w:t>
                            </w:r>
                            <w:r>
                              <w:rPr>
                                <w:rStyle w:val="Nmerodepgina"/>
                              </w:rPr>
                              <w:fldChar w:fldCharType="begin"/>
                            </w:r>
                            <w:r>
                              <w:rPr>
                                <w:rStyle w:val="Nmerodepgina"/>
                              </w:rPr>
                              <w:instrText xml:space="preserve"> NUMPAGES </w:instrText>
                            </w:r>
                            <w:r>
                              <w:rPr>
                                <w:rStyle w:val="Nmerodepgina"/>
                              </w:rPr>
                              <w:fldChar w:fldCharType="separate"/>
                            </w:r>
                            <w:r w:rsidR="007D5FC0">
                              <w:rPr>
                                <w:rStyle w:val="Nmerodepgina"/>
                                <w:noProof/>
                              </w:rPr>
                              <w:t>2</w:t>
                            </w:r>
                            <w:r>
                              <w:rPr>
                                <w:rStyle w:val="Nmerodepgina"/>
                              </w:rPr>
                              <w:fldChar w:fldCharType="end"/>
                            </w:r>
                          </w:p>
                          <w:p w14:paraId="06EC5E68" w14:textId="77777777" w:rsidR="002D2A1A" w:rsidRDefault="002D2A1A"/>
                          <w:p w14:paraId="34EE7F5E" w14:textId="77777777" w:rsidR="002D2A1A" w:rsidRDefault="002D2A1A">
                            <w:r>
                              <w:t>Pág.</w:t>
                            </w:r>
                          </w:p>
                          <w:p w14:paraId="3C990CD8" w14:textId="77777777" w:rsidR="002D2A1A" w:rsidRDefault="002D2A1A">
                            <w:r>
                              <w:t xml:space="preserve"> </w:t>
                            </w:r>
                            <w:r>
                              <w:rPr>
                                <w:rStyle w:val="Nmerodepgina"/>
                              </w:rPr>
                              <w:fldChar w:fldCharType="begin"/>
                            </w:r>
                            <w:r>
                              <w:rPr>
                                <w:rStyle w:val="Nmerodepgina"/>
                              </w:rPr>
                              <w:instrText xml:space="preserve"> PAGE </w:instrText>
                            </w:r>
                            <w:r>
                              <w:rPr>
                                <w:rStyle w:val="Nmerodepgina"/>
                              </w:rPr>
                              <w:fldChar w:fldCharType="separate"/>
                            </w:r>
                            <w:r w:rsidR="007D5FC0">
                              <w:rPr>
                                <w:rStyle w:val="Nmerodepgina"/>
                                <w:noProof/>
                              </w:rPr>
                              <w:t>2</w:t>
                            </w:r>
                            <w:r>
                              <w:rPr>
                                <w:rStyle w:val="Nmerodepgina"/>
                              </w:rPr>
                              <w:fldChar w:fldCharType="end"/>
                            </w:r>
                            <w:r>
                              <w:rPr>
                                <w:rStyle w:val="Nmerodepgina"/>
                              </w:rPr>
                              <w:t xml:space="preserve"> /</w:t>
                            </w:r>
                            <w:r>
                              <w:rPr>
                                <w:rStyle w:val="Nmerodepgina"/>
                              </w:rPr>
                              <w:fldChar w:fldCharType="begin"/>
                            </w:r>
                            <w:r>
                              <w:rPr>
                                <w:rStyle w:val="Nmerodepgina"/>
                              </w:rPr>
                              <w:instrText xml:space="preserve"> NUMPAGES </w:instrText>
                            </w:r>
                            <w:r>
                              <w:rPr>
                                <w:rStyle w:val="Nmerodepgina"/>
                              </w:rPr>
                              <w:fldChar w:fldCharType="separate"/>
                            </w:r>
                            <w:r w:rsidR="007D5FC0">
                              <w:rPr>
                                <w:rStyle w:val="Nmerodepgina"/>
                                <w:noProof/>
                              </w:rPr>
                              <w:t>2</w:t>
                            </w:r>
                            <w:r>
                              <w:rPr>
                                <w:rStyle w:val="Nmerodepgina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4A64319" id="Group 2" o:spid="_x0000_s1026" style="position:absolute;margin-left:456pt;margin-top:-16.85pt;width:30pt;height:55.7pt;z-index:251656192" coordorigin="9861,15599" coordsize="600,11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">
              <v:rect id="Rectangle 3" o:spid="_x0000_s1027" style="position:absolute;left:9861;top:15599;width:600;height:11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" fillcolor="silver" stroked="f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8" type="#_x0000_t202" style="position:absolute;left:9861;top:16088;width:600;height:4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" filled="f" stroked="f">
                <v:textbox>
                  <w:txbxContent>
                    <w:p w14:paraId="10C0919F" w14:textId="77777777" w:rsidR="002D2A1A" w:rsidRDefault="002D2A1A">
                      <w:r>
                        <w:rPr>
                          <w:rStyle w:val="Nmerodepgina"/>
                        </w:rPr>
                        <w:fldChar w:fldCharType="begin"/>
                      </w:r>
                      <w:r>
                        <w:rPr>
                          <w:rStyle w:val="Nmerodepgina"/>
                        </w:rPr>
                        <w:instrText xml:space="preserve"> PAGE </w:instrText>
                      </w:r>
                      <w:r>
                        <w:rPr>
                          <w:rStyle w:val="Nmerodepgina"/>
                        </w:rPr>
                        <w:fldChar w:fldCharType="separate"/>
                      </w:r>
                      <w:r w:rsidR="007D5FC0">
                        <w:rPr>
                          <w:rStyle w:val="Nmerodepgina"/>
                          <w:noProof/>
                        </w:rPr>
                        <w:t>2</w:t>
                      </w:r>
                      <w:r>
                        <w:rPr>
                          <w:rStyle w:val="Nmerodepgina"/>
                        </w:rPr>
                        <w:fldChar w:fldCharType="end"/>
                      </w:r>
                      <w:r>
                        <w:t>.</w:t>
                      </w:r>
                    </w:p>
                    <w:p w14:paraId="469F2999" w14:textId="77777777" w:rsidR="002D2A1A" w:rsidRDefault="002D2A1A">
                      <w:r>
                        <w:t xml:space="preserve"> </w:t>
                      </w:r>
                      <w:r>
                        <w:rPr>
                          <w:rStyle w:val="Nmerodepgina"/>
                        </w:rPr>
                        <w:fldChar w:fldCharType="begin"/>
                      </w:r>
                      <w:r>
                        <w:rPr>
                          <w:rStyle w:val="Nmerodepgina"/>
                        </w:rPr>
                        <w:instrText xml:space="preserve"> PAGE </w:instrText>
                      </w:r>
                      <w:r>
                        <w:rPr>
                          <w:rStyle w:val="Nmerodepgina"/>
                        </w:rPr>
                        <w:fldChar w:fldCharType="separate"/>
                      </w:r>
                      <w:r w:rsidR="007D5FC0">
                        <w:rPr>
                          <w:rStyle w:val="Nmerodepgina"/>
                          <w:noProof/>
                        </w:rPr>
                        <w:t>2</w:t>
                      </w:r>
                      <w:r>
                        <w:rPr>
                          <w:rStyle w:val="Nmerodepgina"/>
                        </w:rPr>
                        <w:fldChar w:fldCharType="end"/>
                      </w:r>
                      <w:r>
                        <w:rPr>
                          <w:rStyle w:val="Nmerodepgina"/>
                        </w:rPr>
                        <w:t xml:space="preserve"> /</w:t>
                      </w:r>
                      <w:r>
                        <w:rPr>
                          <w:rStyle w:val="Nmerodepgina"/>
                        </w:rPr>
                        <w:fldChar w:fldCharType="begin"/>
                      </w:r>
                      <w:r>
                        <w:rPr>
                          <w:rStyle w:val="Nmerodepgina"/>
                        </w:rPr>
                        <w:instrText xml:space="preserve"> NUMPAGES </w:instrText>
                      </w:r>
                      <w:r>
                        <w:rPr>
                          <w:rStyle w:val="Nmerodepgina"/>
                        </w:rPr>
                        <w:fldChar w:fldCharType="separate"/>
                      </w:r>
                      <w:r w:rsidR="007D5FC0">
                        <w:rPr>
                          <w:rStyle w:val="Nmerodepgina"/>
                          <w:noProof/>
                        </w:rPr>
                        <w:t>2</w:t>
                      </w:r>
                      <w:r>
                        <w:rPr>
                          <w:rStyle w:val="Nmerodepgina"/>
                        </w:rPr>
                        <w:fldChar w:fldCharType="end"/>
                      </w:r>
                    </w:p>
                    <w:p w14:paraId="630BAC32" w14:textId="77777777" w:rsidR="002D2A1A" w:rsidRDefault="002D2A1A"/>
                    <w:p w14:paraId="51D9DD4B" w14:textId="77777777" w:rsidR="002D2A1A" w:rsidRDefault="002D2A1A">
                      <w:r>
                        <w:t>Pág.</w:t>
                      </w:r>
                    </w:p>
                    <w:p w14:paraId="2E0B6C00" w14:textId="77777777" w:rsidR="002D2A1A" w:rsidRDefault="002D2A1A">
                      <w:r>
                        <w:t xml:space="preserve"> </w:t>
                      </w:r>
                      <w:r>
                        <w:rPr>
                          <w:rStyle w:val="Nmerodepgina"/>
                        </w:rPr>
                        <w:fldChar w:fldCharType="begin"/>
                      </w:r>
                      <w:r>
                        <w:rPr>
                          <w:rStyle w:val="Nmerodepgina"/>
                        </w:rPr>
                        <w:instrText xml:space="preserve"> PAGE </w:instrText>
                      </w:r>
                      <w:r>
                        <w:rPr>
                          <w:rStyle w:val="Nmerodepgina"/>
                        </w:rPr>
                        <w:fldChar w:fldCharType="separate"/>
                      </w:r>
                      <w:r w:rsidR="007D5FC0">
                        <w:rPr>
                          <w:rStyle w:val="Nmerodepgina"/>
                          <w:noProof/>
                        </w:rPr>
                        <w:t>2</w:t>
                      </w:r>
                      <w:r>
                        <w:rPr>
                          <w:rStyle w:val="Nmerodepgina"/>
                        </w:rPr>
                        <w:fldChar w:fldCharType="end"/>
                      </w:r>
                      <w:r>
                        <w:rPr>
                          <w:rStyle w:val="Nmerodepgina"/>
                        </w:rPr>
                        <w:t xml:space="preserve"> /</w:t>
                      </w:r>
                      <w:r>
                        <w:rPr>
                          <w:rStyle w:val="Nmerodepgina"/>
                        </w:rPr>
                        <w:fldChar w:fldCharType="begin"/>
                      </w:r>
                      <w:r>
                        <w:rPr>
                          <w:rStyle w:val="Nmerodepgina"/>
                        </w:rPr>
                        <w:instrText xml:space="preserve"> NUMPAGES </w:instrText>
                      </w:r>
                      <w:r>
                        <w:rPr>
                          <w:rStyle w:val="Nmerodepgina"/>
                        </w:rPr>
                        <w:fldChar w:fldCharType="separate"/>
                      </w:r>
                      <w:r w:rsidR="007D5FC0">
                        <w:rPr>
                          <w:rStyle w:val="Nmerodepgina"/>
                          <w:noProof/>
                        </w:rPr>
                        <w:t>2</w:t>
                      </w:r>
                      <w:r>
                        <w:rPr>
                          <w:rStyle w:val="Nmerodepgina"/>
                        </w:rPr>
                        <w:fldChar w:fldCharType="end"/>
                      </w:r>
                    </w:p>
                    <w:p w14:paraId="073B091B" w14:textId="77777777" w:rsidR="002D2A1A" w:rsidRDefault="002D2A1A"/>
                    <w:p w14:paraId="7ED900C2" w14:textId="77777777" w:rsidR="002D2A1A" w:rsidRDefault="002D2A1A">
                      <w:r>
                        <w:t>Pág.</w:t>
                      </w:r>
                    </w:p>
                    <w:p w14:paraId="65FF1C45" w14:textId="77777777" w:rsidR="002D2A1A" w:rsidRDefault="002D2A1A">
                      <w:r>
                        <w:t xml:space="preserve"> </w:t>
                      </w:r>
                      <w:r>
                        <w:rPr>
                          <w:rStyle w:val="Nmerodepgina"/>
                        </w:rPr>
                        <w:fldChar w:fldCharType="begin"/>
                      </w:r>
                      <w:r>
                        <w:rPr>
                          <w:rStyle w:val="Nmerodepgina"/>
                        </w:rPr>
                        <w:instrText xml:space="preserve"> PAGE </w:instrText>
                      </w:r>
                      <w:r>
                        <w:rPr>
                          <w:rStyle w:val="Nmerodepgina"/>
                        </w:rPr>
                        <w:fldChar w:fldCharType="separate"/>
                      </w:r>
                      <w:r w:rsidR="007D5FC0">
                        <w:rPr>
                          <w:rStyle w:val="Nmerodepgina"/>
                          <w:noProof/>
                        </w:rPr>
                        <w:t>2</w:t>
                      </w:r>
                      <w:r>
                        <w:rPr>
                          <w:rStyle w:val="Nmerodepgina"/>
                        </w:rPr>
                        <w:fldChar w:fldCharType="end"/>
                      </w:r>
                      <w:r>
                        <w:rPr>
                          <w:rStyle w:val="Nmerodepgina"/>
                        </w:rPr>
                        <w:t xml:space="preserve"> /</w:t>
                      </w:r>
                      <w:r>
                        <w:rPr>
                          <w:rStyle w:val="Nmerodepgina"/>
                        </w:rPr>
                        <w:fldChar w:fldCharType="begin"/>
                      </w:r>
                      <w:r>
                        <w:rPr>
                          <w:rStyle w:val="Nmerodepgina"/>
                        </w:rPr>
                        <w:instrText xml:space="preserve"> NUMPAGES </w:instrText>
                      </w:r>
                      <w:r>
                        <w:rPr>
                          <w:rStyle w:val="Nmerodepgina"/>
                        </w:rPr>
                        <w:fldChar w:fldCharType="separate"/>
                      </w:r>
                      <w:r w:rsidR="007D5FC0">
                        <w:rPr>
                          <w:rStyle w:val="Nmerodepgina"/>
                          <w:noProof/>
                        </w:rPr>
                        <w:t>2</w:t>
                      </w:r>
                      <w:r>
                        <w:rPr>
                          <w:rStyle w:val="Nmerodepgina"/>
                        </w:rPr>
                        <w:fldChar w:fldCharType="end"/>
                      </w:r>
                    </w:p>
                    <w:p w14:paraId="06EC5E68" w14:textId="77777777" w:rsidR="002D2A1A" w:rsidRDefault="002D2A1A"/>
                    <w:p w14:paraId="34EE7F5E" w14:textId="77777777" w:rsidR="002D2A1A" w:rsidRDefault="002D2A1A">
                      <w:r>
                        <w:t>Pág.</w:t>
                      </w:r>
                    </w:p>
                    <w:p w14:paraId="3C990CD8" w14:textId="77777777" w:rsidR="002D2A1A" w:rsidRDefault="002D2A1A">
                      <w:r>
                        <w:t xml:space="preserve"> </w:t>
                      </w:r>
                      <w:r>
                        <w:rPr>
                          <w:rStyle w:val="Nmerodepgina"/>
                        </w:rPr>
                        <w:fldChar w:fldCharType="begin"/>
                      </w:r>
                      <w:r>
                        <w:rPr>
                          <w:rStyle w:val="Nmerodepgina"/>
                        </w:rPr>
                        <w:instrText xml:space="preserve"> PAGE </w:instrText>
                      </w:r>
                      <w:r>
                        <w:rPr>
                          <w:rStyle w:val="Nmerodepgina"/>
                        </w:rPr>
                        <w:fldChar w:fldCharType="separate"/>
                      </w:r>
                      <w:r w:rsidR="007D5FC0">
                        <w:rPr>
                          <w:rStyle w:val="Nmerodepgina"/>
                          <w:noProof/>
                        </w:rPr>
                        <w:t>2</w:t>
                      </w:r>
                      <w:r>
                        <w:rPr>
                          <w:rStyle w:val="Nmerodepgina"/>
                        </w:rPr>
                        <w:fldChar w:fldCharType="end"/>
                      </w:r>
                      <w:r>
                        <w:rPr>
                          <w:rStyle w:val="Nmerodepgina"/>
                        </w:rPr>
                        <w:t xml:space="preserve"> /</w:t>
                      </w:r>
                      <w:r>
                        <w:rPr>
                          <w:rStyle w:val="Nmerodepgina"/>
                        </w:rPr>
                        <w:fldChar w:fldCharType="begin"/>
                      </w:r>
                      <w:r>
                        <w:rPr>
                          <w:rStyle w:val="Nmerodepgina"/>
                        </w:rPr>
                        <w:instrText xml:space="preserve"> NUMPAGES </w:instrText>
                      </w:r>
                      <w:r>
                        <w:rPr>
                          <w:rStyle w:val="Nmerodepgina"/>
                        </w:rPr>
                        <w:fldChar w:fldCharType="separate"/>
                      </w:r>
                      <w:r w:rsidR="007D5FC0">
                        <w:rPr>
                          <w:rStyle w:val="Nmerodepgina"/>
                          <w:noProof/>
                        </w:rPr>
                        <w:t>2</w:t>
                      </w:r>
                      <w:r>
                        <w:rPr>
                          <w:rStyle w:val="Nmerodepgina"/>
                        </w:rPr>
                        <w:fldChar w:fldCharType="end"/>
                      </w:r>
                    </w:p>
                  </w:txbxContent>
                </v:textbox>
              </v:shape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6968F550" wp14:editId="1170641F">
              <wp:simplePos x="0" y="0"/>
              <wp:positionH relativeFrom="column">
                <wp:posOffset>1371600</wp:posOffset>
              </wp:positionH>
              <wp:positionV relativeFrom="paragraph">
                <wp:posOffset>2070100</wp:posOffset>
              </wp:positionV>
              <wp:extent cx="381000" cy="828040"/>
              <wp:effectExtent l="10160" t="5715" r="8890" b="13970"/>
              <wp:wrapNone/>
              <wp:docPr id="1175874747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81000" cy="8280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18BAD3C" id="Rectangle 1" o:spid="_x0000_s1026" style="position:absolute;margin-left:108pt;margin-top:163pt;width:30pt;height:65.2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"/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E460DE" w14:textId="6A731775" w:rsidR="00102943" w:rsidRDefault="00414AC4" w:rsidP="00102943">
    <w:pPr>
      <w:pStyle w:val="Rodap"/>
      <w:tabs>
        <w:tab w:val="clear" w:pos="4252"/>
        <w:tab w:val="clear" w:pos="8504"/>
        <w:tab w:val="left" w:pos="1621"/>
      </w:tabs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33BF14D" wp14:editId="4FEA4C04">
              <wp:simplePos x="0" y="0"/>
              <wp:positionH relativeFrom="column">
                <wp:posOffset>-276225</wp:posOffset>
              </wp:positionH>
              <wp:positionV relativeFrom="paragraph">
                <wp:posOffset>-100330</wp:posOffset>
              </wp:positionV>
              <wp:extent cx="1732915" cy="685800"/>
              <wp:effectExtent l="635" t="0" r="0" b="2540"/>
              <wp:wrapNone/>
              <wp:docPr id="605523242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29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63E537C" w14:textId="77777777" w:rsidR="00102943" w:rsidRDefault="00102943" w:rsidP="0010294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 xml:space="preserve">Programa de Pós-Graduação </w:t>
                          </w:r>
                        </w:p>
                        <w:p w14:paraId="101591EB" w14:textId="77777777" w:rsidR="00102943" w:rsidRDefault="00102943" w:rsidP="0010294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em Arquitetura e Urbanismo</w:t>
                          </w:r>
                        </w:p>
                        <w:p w14:paraId="268B9DFE" w14:textId="77777777" w:rsidR="00102943" w:rsidRPr="003A23C8" w:rsidRDefault="00102943" w:rsidP="0010294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www.ppgau.uff.br</w:t>
                          </w: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3BF14D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30" type="#_x0000_t202" style="position:absolute;margin-left:-21.75pt;margin-top:-7.9pt;width:136.45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" filled="f" stroked="f">
              <v:textbox inset=",7.2pt,,7.2pt">
                <w:txbxContent>
                  <w:p w14:paraId="363E537C" w14:textId="77777777" w:rsidR="00102943" w:rsidRDefault="00102943" w:rsidP="0010294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 xml:space="preserve">Programa de Pós-Graduação </w:t>
                    </w:r>
                  </w:p>
                  <w:p w14:paraId="101591EB" w14:textId="77777777" w:rsidR="00102943" w:rsidRDefault="00102943" w:rsidP="0010294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>em Arquitetura e Urbanismo</w:t>
                    </w:r>
                  </w:p>
                  <w:p w14:paraId="268B9DFE" w14:textId="77777777" w:rsidR="00102943" w:rsidRPr="003A23C8" w:rsidRDefault="00102943" w:rsidP="0010294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>www.ppgau.uff.br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n-US" w:eastAsia="en-US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1DA4D9E3" wp14:editId="096B5336">
              <wp:simplePos x="0" y="0"/>
              <wp:positionH relativeFrom="page">
                <wp:posOffset>361950</wp:posOffset>
              </wp:positionH>
              <wp:positionV relativeFrom="paragraph">
                <wp:posOffset>-180340</wp:posOffset>
              </wp:positionV>
              <wp:extent cx="6822440" cy="9525"/>
              <wp:effectExtent l="9525" t="3175" r="6985" b="6350"/>
              <wp:wrapThrough wrapText="bothSides">
                <wp:wrapPolygon edited="0">
                  <wp:start x="-30" y="0"/>
                  <wp:lineTo x="0" y="-21600"/>
                  <wp:lineTo x="10800" y="-21600"/>
                  <wp:lineTo x="10800" y="-21600"/>
                  <wp:lineTo x="21540" y="-21600"/>
                  <wp:lineTo x="21630" y="0"/>
                  <wp:lineTo x="-30" y="0"/>
                </wp:wrapPolygon>
              </wp:wrapThrough>
              <wp:docPr id="261482978" name="Group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22440" cy="9525"/>
                        <a:chOff x="567" y="-203"/>
                        <a:chExt cx="10744" cy="15"/>
                      </a:xfrm>
                    </wpg:grpSpPr>
                    <wpg:grpSp>
                      <wpg:cNvPr id="2012638355" name="Group 14"/>
                      <wpg:cNvGrpSpPr>
                        <a:grpSpLocks/>
                      </wpg:cNvGrpSpPr>
                      <wpg:grpSpPr bwMode="auto">
                        <a:xfrm>
                          <a:off x="604" y="-196"/>
                          <a:ext cx="10684" cy="2"/>
                          <a:chOff x="604" y="-196"/>
                          <a:chExt cx="10684" cy="2"/>
                        </a:xfrm>
                      </wpg:grpSpPr>
                      <wps:wsp>
                        <wps:cNvPr id="892167811" name="Freeform 15"/>
                        <wps:cNvSpPr>
                          <a:spLocks/>
                        </wps:cNvSpPr>
                        <wps:spPr bwMode="auto">
                          <a:xfrm>
                            <a:off x="604" y="-196"/>
                            <a:ext cx="10684" cy="2"/>
                          </a:xfrm>
                          <a:custGeom>
                            <a:avLst/>
                            <a:gdLst>
                              <a:gd name="T0" fmla="+- 0 604 604"/>
                              <a:gd name="T1" fmla="*/ T0 w 10684"/>
                              <a:gd name="T2" fmla="+- 0 11288 604"/>
                              <a:gd name="T3" fmla="*/ T2 w 1068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684">
                                <a:moveTo>
                                  <a:pt x="0" y="0"/>
                                </a:moveTo>
                                <a:lnTo>
                                  <a:pt x="10684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747166942" name="Group 16"/>
                      <wpg:cNvGrpSpPr>
                        <a:grpSpLocks/>
                      </wpg:cNvGrpSpPr>
                      <wpg:grpSpPr bwMode="auto">
                        <a:xfrm>
                          <a:off x="574" y="-196"/>
                          <a:ext cx="2" cy="2"/>
                          <a:chOff x="574" y="-196"/>
                          <a:chExt cx="2" cy="2"/>
                        </a:xfrm>
                      </wpg:grpSpPr>
                      <wps:wsp>
                        <wps:cNvPr id="533727886" name="Freeform 17"/>
                        <wps:cNvSpPr>
                          <a:spLocks/>
                        </wps:cNvSpPr>
                        <wps:spPr bwMode="auto">
                          <a:xfrm>
                            <a:off x="574" y="-196"/>
                            <a:ext cx="2" cy="2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0"/>
                              </a:cxn>
                              <a:cxn ang="0">
                                <a:pos x="0" y="0"/>
                              </a:cxn>
                            </a:cxnLst>
                            <a:rect l="0" t="0" r="r" b="b"/>
                            <a:pathLst>
                              <a:path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509516673" name="Group 18"/>
                      <wpg:cNvGrpSpPr>
                        <a:grpSpLocks/>
                      </wpg:cNvGrpSpPr>
                      <wpg:grpSpPr bwMode="auto">
                        <a:xfrm>
                          <a:off x="11303" y="-196"/>
                          <a:ext cx="2" cy="2"/>
                          <a:chOff x="11303" y="-196"/>
                          <a:chExt cx="2" cy="2"/>
                        </a:xfrm>
                      </wpg:grpSpPr>
                      <wps:wsp>
                        <wps:cNvPr id="875984843" name="Freeform 19"/>
                        <wps:cNvSpPr>
                          <a:spLocks/>
                        </wps:cNvSpPr>
                        <wps:spPr bwMode="auto">
                          <a:xfrm>
                            <a:off x="11303" y="-196"/>
                            <a:ext cx="2" cy="2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0"/>
                              </a:cxn>
                              <a:cxn ang="0">
                                <a:pos x="0" y="0"/>
                              </a:cxn>
                            </a:cxnLst>
                            <a:rect l="0" t="0" r="r" b="b"/>
                            <a:pathLst>
                              <a:path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F8ADD8D" id="Group 13" o:spid="_x0000_s1026" style="position:absolute;margin-left:28.5pt;margin-top:-14.2pt;width:537.2pt;height:.75pt;z-index:-251657216;mso-position-horizontal-relative:page" coordorigin="567,-203" coordsize="10744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">
              <v:group id="Group 14" o:spid="_x0000_s1027" style="position:absolute;left:604;top:-196;width:10684;height:2" coordorigin="604,-196" coordsize="1068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">
                <v:shape id="Freeform 15" o:spid="_x0000_s1028" style="position:absolute;left:604;top:-196;width:10684;height:2;visibility:visible;mso-wrap-style:square;v-text-anchor:top" coordsize="1068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" path="m,l10684,e" filled="f" strokecolor="#231f20">
                  <v:stroke dashstyle="dash"/>
                  <v:path arrowok="t" o:connecttype="custom" o:connectlocs="0,0;10684,0" o:connectangles="0,0"/>
                </v:shape>
              </v:group>
              <v:group id="Group 16" o:spid="_x0000_s1029" style="position:absolute;left:574;top:-196;width:2;height:2" coordorigin="574,-196" coordsize="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">
                <v:shape id="Freeform 17" o:spid="_x0000_s1030" style="position:absolute;left:574;top:-196;width:2;height:2;visibility:visible;mso-wrap-style:square;v-text-anchor:top" coordsize="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" path="m,l,e" filled="f" strokecolor="#231f20">
                  <v:path arrowok="t" o:connecttype="custom" o:connectlocs="0,0;0,0" o:connectangles="0,0"/>
                </v:shape>
              </v:group>
              <v:group id="Group 18" o:spid="_x0000_s1031" style="position:absolute;left:11303;top:-196;width:2;height:2" coordorigin="11303,-196" coordsize="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">
                <v:shape id="Freeform 19" o:spid="_x0000_s1032" style="position:absolute;left:11303;top:-196;width:2;height:2;visibility:visible;mso-wrap-style:square;v-text-anchor:top" coordsize="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" path="m,l,e" filled="f" strokecolor="#231f20">
                  <v:path arrowok="t" o:connecttype="custom" o:connectlocs="0,0;0,0" o:connectangles="0,0"/>
                </v:shape>
              </v:group>
              <w10:wrap type="through" anchorx="page"/>
            </v:group>
          </w:pict>
        </mc:Fallback>
      </mc:AlternateContent>
    </w: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84794CF" wp14:editId="1B819307">
              <wp:simplePos x="0" y="0"/>
              <wp:positionH relativeFrom="column">
                <wp:posOffset>4419600</wp:posOffset>
              </wp:positionH>
              <wp:positionV relativeFrom="paragraph">
                <wp:posOffset>-100330</wp:posOffset>
              </wp:positionV>
              <wp:extent cx="2025650" cy="557530"/>
              <wp:effectExtent l="635" t="0" r="2540" b="0"/>
              <wp:wrapTight wrapText="bothSides">
                <wp:wrapPolygon edited="0">
                  <wp:start x="0" y="0"/>
                  <wp:lineTo x="21600" y="0"/>
                  <wp:lineTo x="21600" y="21600"/>
                  <wp:lineTo x="0" y="21600"/>
                  <wp:lineTo x="0" y="0"/>
                </wp:wrapPolygon>
              </wp:wrapTight>
              <wp:docPr id="1168494316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25650" cy="5575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C6A99F8" w14:textId="77777777" w:rsidR="005F5A2D" w:rsidRDefault="001700B7" w:rsidP="005F5A2D">
                          <w:pPr>
                            <w:ind w:left="108" w:right="119"/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Ru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3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ass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3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á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156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Blo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co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1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 xml:space="preserve">.541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ã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omingo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1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N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ói</w:t>
                          </w:r>
                        </w:p>
                        <w:p w14:paraId="2188921F" w14:textId="58B39511" w:rsidR="00102943" w:rsidRPr="005F5A2D" w:rsidRDefault="001700B7" w:rsidP="005F5A2D">
                          <w:pPr>
                            <w:ind w:left="108" w:right="119"/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CE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2421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0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270</w:t>
                          </w: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84794CF" id="Text Box 12" o:spid="_x0000_s1031" type="#_x0000_t202" style="position:absolute;margin-left:348pt;margin-top:-7.9pt;width:159.5pt;height:43.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" filled="f" stroked="f">
              <v:textbox inset=",7.2pt,,7.2pt">
                <w:txbxContent>
                  <w:p w14:paraId="7C6A99F8" w14:textId="77777777" w:rsidR="005F5A2D" w:rsidRDefault="001700B7" w:rsidP="005F5A2D">
                    <w:pPr>
                      <w:ind w:left="108" w:right="119"/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</w:pP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Ru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3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ass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3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á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156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Blo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co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1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 xml:space="preserve">.541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ã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omingo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1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N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ói</w:t>
                    </w:r>
                  </w:p>
                  <w:p w14:paraId="2188921F" w14:textId="58B39511" w:rsidR="00102943" w:rsidRPr="005F5A2D" w:rsidRDefault="001700B7" w:rsidP="005F5A2D">
                    <w:pPr>
                      <w:ind w:left="108" w:right="119"/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</w:pP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CE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2421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0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-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270</w:t>
                    </w:r>
                  </w:p>
                </w:txbxContent>
              </v:textbox>
              <w10:wrap type="tight"/>
            </v:shape>
          </w:pict>
        </mc:Fallback>
      </mc:AlternateContent>
    </w: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D249DA5" wp14:editId="603C664C">
              <wp:simplePos x="0" y="0"/>
              <wp:positionH relativeFrom="column">
                <wp:posOffset>1905000</wp:posOffset>
              </wp:positionH>
              <wp:positionV relativeFrom="paragraph">
                <wp:posOffset>-100330</wp:posOffset>
              </wp:positionV>
              <wp:extent cx="1676400" cy="621030"/>
              <wp:effectExtent l="635" t="0" r="0" b="635"/>
              <wp:wrapNone/>
              <wp:docPr id="157255577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76400" cy="6210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AA9D56D" w14:textId="1DEC3C4A" w:rsidR="00DD1157" w:rsidRPr="00B77E5B" w:rsidRDefault="00DD1157" w:rsidP="00DD1157">
                          <w:pP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c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ol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qui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etu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banismo Uni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v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ersidad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4"/>
                              <w:sz w:val="16"/>
                              <w:szCs w:val="16"/>
                            </w:rPr>
                            <w:t>F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ede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l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2"/>
                              <w:sz w:val="16"/>
                              <w:szCs w:val="16"/>
                            </w:rPr>
                            <w:t>F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luminense parq.</w:t>
                          </w:r>
                          <w:r w:rsidR="0090683A"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tca@id.uff.br</w:t>
                          </w:r>
                        </w:p>
                        <w:p w14:paraId="006D8816" w14:textId="77777777" w:rsidR="00102943" w:rsidRDefault="00102943" w:rsidP="00102943"/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D249DA5" id="Text Box 11" o:spid="_x0000_s1032" type="#_x0000_t202" style="position:absolute;margin-left:150pt;margin-top:-7.9pt;width:132pt;height:48.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" filled="f" stroked="f">
              <v:textbox inset=",7.2pt,,7.2pt">
                <w:txbxContent>
                  <w:p w14:paraId="1AA9D56D" w14:textId="1DEC3C4A" w:rsidR="00DD1157" w:rsidRPr="00B77E5B" w:rsidRDefault="00DD1157" w:rsidP="00DD1157">
                    <w:pP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</w:pP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c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ol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qui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etu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banismo Uni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v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ersidad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4"/>
                        <w:sz w:val="16"/>
                        <w:szCs w:val="16"/>
                      </w:rPr>
                      <w:t>F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ede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l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2"/>
                        <w:sz w:val="16"/>
                        <w:szCs w:val="16"/>
                      </w:rPr>
                      <w:t>F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luminense parq.</w:t>
                    </w:r>
                    <w:r w:rsidR="0090683A"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tca@id.uff.br</w:t>
                    </w:r>
                  </w:p>
                  <w:p w14:paraId="006D8816" w14:textId="77777777" w:rsidR="00102943" w:rsidRDefault="00102943" w:rsidP="00102943"/>
                </w:txbxContent>
              </v:textbox>
            </v:shape>
          </w:pict>
        </mc:Fallback>
      </mc:AlternateContent>
    </w:r>
    <w:r w:rsidR="00102943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1CCF23" w14:textId="77777777" w:rsidR="00C2689E" w:rsidRDefault="00C2689E">
      <w:r>
        <w:separator/>
      </w:r>
    </w:p>
  </w:footnote>
  <w:footnote w:type="continuationSeparator" w:id="0">
    <w:p w14:paraId="5048C627" w14:textId="77777777" w:rsidR="00C2689E" w:rsidRDefault="00C268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51EE7D" w14:textId="2CA0AE3E" w:rsidR="002D2A1A" w:rsidRDefault="00414AC4" w:rsidP="0094152F">
    <w:pPr>
      <w:pStyle w:val="Cabealho"/>
      <w:ind w:left="0"/>
    </w:pPr>
    <w:r>
      <w:rPr>
        <w:noProof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26D46FCC" wp14:editId="3CC6AB26">
              <wp:simplePos x="0" y="0"/>
              <wp:positionH relativeFrom="column">
                <wp:posOffset>1905000</wp:posOffset>
              </wp:positionH>
              <wp:positionV relativeFrom="paragraph">
                <wp:posOffset>223520</wp:posOffset>
              </wp:positionV>
              <wp:extent cx="4505325" cy="815340"/>
              <wp:effectExtent l="0" t="0" r="0" b="0"/>
              <wp:wrapSquare wrapText="bothSides"/>
              <wp:docPr id="1740744986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05325" cy="8153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062D45A" w14:textId="77777777" w:rsidR="0094152F" w:rsidRPr="0094152F" w:rsidRDefault="0094152F" w:rsidP="0094152F">
                          <w:pPr>
                            <w:rPr>
                              <w:rFonts w:eastAsia="Arial" w:cs="Calibri"/>
                              <w:b/>
                              <w:color w:val="153D63" w:themeColor="text2" w:themeTint="E6"/>
                              <w:sz w:val="20"/>
                              <w:szCs w:val="20"/>
                            </w:rPr>
                          </w:pPr>
                          <w:r w:rsidRPr="0094152F">
                            <w:rPr>
                              <w:rFonts w:eastAsia="Arial" w:cs="Calibri"/>
                              <w:b/>
                              <w:color w:val="153D63" w:themeColor="text2" w:themeTint="E6"/>
                              <w:sz w:val="20"/>
                              <w:szCs w:val="20"/>
                            </w:rPr>
                            <w:t>UNIVERSIDADE FEDERAL FLUMINENSE</w:t>
                          </w:r>
                        </w:p>
                        <w:p w14:paraId="4A7974E9" w14:textId="77777777" w:rsidR="0094152F" w:rsidRPr="0094152F" w:rsidRDefault="0094152F" w:rsidP="0094152F">
                          <w:pPr>
                            <w:rPr>
                              <w:rFonts w:eastAsia="Arial" w:cs="Calibri"/>
                              <w:b/>
                              <w:color w:val="153D63" w:themeColor="text2" w:themeTint="E6"/>
                              <w:sz w:val="20"/>
                              <w:szCs w:val="20"/>
                            </w:rPr>
                          </w:pPr>
                          <w:r w:rsidRPr="0094152F">
                            <w:rPr>
                              <w:rFonts w:eastAsia="Arial" w:cs="Calibri"/>
                              <w:b/>
                              <w:color w:val="153D63" w:themeColor="text2" w:themeTint="E6"/>
                              <w:sz w:val="20"/>
                              <w:szCs w:val="20"/>
                            </w:rPr>
                            <w:t>ESCOLA DE ARQUITETURA E URBANISMO</w:t>
                          </w:r>
                        </w:p>
                        <w:p w14:paraId="3086DDEC" w14:textId="77777777" w:rsidR="0094152F" w:rsidRPr="001D6E37" w:rsidRDefault="0094152F" w:rsidP="0094152F">
                          <w:pPr>
                            <w:rPr>
                              <w:rFonts w:eastAsia="Arial" w:cs="Calibri"/>
                              <w:b/>
                            </w:rPr>
                          </w:pPr>
                          <w:r w:rsidRPr="0094152F">
                            <w:rPr>
                              <w:rFonts w:eastAsia="Arial" w:cs="Calibri"/>
                              <w:b/>
                              <w:color w:val="153D63" w:themeColor="text2" w:themeTint="E6"/>
                              <w:sz w:val="20"/>
                              <w:szCs w:val="20"/>
                            </w:rPr>
                            <w:t>PROGRAMA DE PÓS-GRADUAÇÃO EM ARQUITETURA E URBANISMO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6D46FCC"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9" type="#_x0000_t202" style="position:absolute;margin-left:150pt;margin-top:17.6pt;width:354.75pt;height:64.2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" stroked="f">
              <v:textbox>
                <w:txbxContent>
                  <w:p w14:paraId="6062D45A" w14:textId="77777777" w:rsidR="0094152F" w:rsidRPr="0094152F" w:rsidRDefault="0094152F" w:rsidP="0094152F">
                    <w:pPr>
                      <w:rPr>
                        <w:rFonts w:eastAsia="Arial" w:cs="Calibri"/>
                        <w:b/>
                        <w:color w:val="153D63" w:themeColor="text2" w:themeTint="E6"/>
                        <w:sz w:val="20"/>
                        <w:szCs w:val="20"/>
                      </w:rPr>
                    </w:pPr>
                    <w:r w:rsidRPr="0094152F">
                      <w:rPr>
                        <w:rFonts w:eastAsia="Arial" w:cs="Calibri"/>
                        <w:b/>
                        <w:color w:val="153D63" w:themeColor="text2" w:themeTint="E6"/>
                        <w:sz w:val="20"/>
                        <w:szCs w:val="20"/>
                      </w:rPr>
                      <w:t>UNIVERSIDADE FEDERAL FLUMINENSE</w:t>
                    </w:r>
                  </w:p>
                  <w:p w14:paraId="4A7974E9" w14:textId="77777777" w:rsidR="0094152F" w:rsidRPr="0094152F" w:rsidRDefault="0094152F" w:rsidP="0094152F">
                    <w:pPr>
                      <w:rPr>
                        <w:rFonts w:eastAsia="Arial" w:cs="Calibri"/>
                        <w:b/>
                        <w:color w:val="153D63" w:themeColor="text2" w:themeTint="E6"/>
                        <w:sz w:val="20"/>
                        <w:szCs w:val="20"/>
                      </w:rPr>
                    </w:pPr>
                    <w:r w:rsidRPr="0094152F">
                      <w:rPr>
                        <w:rFonts w:eastAsia="Arial" w:cs="Calibri"/>
                        <w:b/>
                        <w:color w:val="153D63" w:themeColor="text2" w:themeTint="E6"/>
                        <w:sz w:val="20"/>
                        <w:szCs w:val="20"/>
                      </w:rPr>
                      <w:t>ESCOLA DE ARQUITETURA E URBANISMO</w:t>
                    </w:r>
                  </w:p>
                  <w:p w14:paraId="3086DDEC" w14:textId="77777777" w:rsidR="0094152F" w:rsidRPr="001D6E37" w:rsidRDefault="0094152F" w:rsidP="0094152F">
                    <w:pPr>
                      <w:rPr>
                        <w:rFonts w:eastAsia="Arial" w:cs="Calibri"/>
                        <w:b/>
                      </w:rPr>
                    </w:pPr>
                    <w:r w:rsidRPr="0094152F">
                      <w:rPr>
                        <w:rFonts w:eastAsia="Arial" w:cs="Calibri"/>
                        <w:b/>
                        <w:color w:val="153D63" w:themeColor="text2" w:themeTint="E6"/>
                        <w:sz w:val="20"/>
                        <w:szCs w:val="20"/>
                      </w:rPr>
                      <w:t>PROGRAMA DE PÓS-GRADUAÇÃO EM ARQUITETURA E URBANISMO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Pr="009F6782">
      <w:rPr>
        <w:noProof/>
      </w:rPr>
      <w:drawing>
        <wp:inline distT="0" distB="0" distL="0" distR="0" wp14:anchorId="6D74C6CE" wp14:editId="570EC3CE">
          <wp:extent cx="1714500" cy="952500"/>
          <wp:effectExtent l="0" t="0" r="0" b="0"/>
          <wp:docPr id="9" name="Imagem 1025740479" descr="Texto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025740479" descr="Texto&#10;&#10;O conteúdo gerado por IA pode estar incorreto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0EBC93B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BDD401E"/>
    <w:multiLevelType w:val="multilevel"/>
    <w:tmpl w:val="03702E92"/>
    <w:lvl w:ilvl="0">
      <w:start w:val="1"/>
      <w:numFmt w:val="decimal"/>
      <w:pStyle w:val="Ttulo1"/>
      <w:lvlText w:val="%1."/>
      <w:lvlJc w:val="left"/>
      <w:pPr>
        <w:tabs>
          <w:tab w:val="num" w:pos="360"/>
        </w:tabs>
        <w:ind w:left="57" w:hanging="57"/>
      </w:pPr>
      <w:rPr>
        <w:rFonts w:hint="default"/>
      </w:rPr>
    </w:lvl>
    <w:lvl w:ilvl="1">
      <w:start w:val="1"/>
      <w:numFmt w:val="decimal"/>
      <w:pStyle w:val="Ttulo2"/>
      <w:suff w:val="space"/>
      <w:lvlText w:val="%1.%2"/>
      <w:lvlJc w:val="left"/>
      <w:pPr>
        <w:ind w:left="624" w:hanging="170"/>
      </w:pPr>
      <w:rPr>
        <w:rFonts w:hint="default"/>
      </w:rPr>
    </w:lvl>
    <w:lvl w:ilvl="2">
      <w:start w:val="1"/>
      <w:numFmt w:val="decimal"/>
      <w:pStyle w:val="Ttulo3"/>
      <w:lvlText w:val="%1.%3.1."/>
      <w:lvlJc w:val="left"/>
      <w:pPr>
        <w:tabs>
          <w:tab w:val="num" w:pos="2308"/>
        </w:tabs>
        <w:ind w:left="1871" w:hanging="283"/>
      </w:pPr>
      <w:rPr>
        <w:rFonts w:hint="default"/>
      </w:rPr>
    </w:lvl>
    <w:lvl w:ilvl="3">
      <w:start w:val="1"/>
      <w:numFmt w:val="decimal"/>
      <w:lvlText w:val="%1.%4.1.1."/>
      <w:lvlJc w:val="left"/>
      <w:pPr>
        <w:tabs>
          <w:tab w:val="num" w:pos="4312"/>
        </w:tabs>
        <w:ind w:left="3402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11C6156C"/>
    <w:multiLevelType w:val="multilevel"/>
    <w:tmpl w:val="876E205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4DBC5B41"/>
    <w:multiLevelType w:val="hybridMultilevel"/>
    <w:tmpl w:val="507C0578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66825AF"/>
    <w:multiLevelType w:val="multilevel"/>
    <w:tmpl w:val="5442D0E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5B6D4093"/>
    <w:multiLevelType w:val="hybridMultilevel"/>
    <w:tmpl w:val="1DAE09C0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97740FD"/>
    <w:multiLevelType w:val="multilevel"/>
    <w:tmpl w:val="E79CF2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42791571">
    <w:abstractNumId w:val="2"/>
  </w:num>
  <w:num w:numId="2" w16cid:durableId="701563832">
    <w:abstractNumId w:val="4"/>
  </w:num>
  <w:num w:numId="3" w16cid:durableId="1265386142">
    <w:abstractNumId w:val="4"/>
  </w:num>
  <w:num w:numId="4" w16cid:durableId="2093116320">
    <w:abstractNumId w:val="1"/>
  </w:num>
  <w:num w:numId="5" w16cid:durableId="961112907">
    <w:abstractNumId w:val="3"/>
  </w:num>
  <w:num w:numId="6" w16cid:durableId="1816949981">
    <w:abstractNumId w:val="5"/>
  </w:num>
  <w:num w:numId="7" w16cid:durableId="586622182">
    <w:abstractNumId w:val="0"/>
  </w:num>
  <w:num w:numId="8" w16cid:durableId="145964188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hdrShapeDefaults>
    <o:shapedefaults v:ext="edit" spidmax="2050">
      <o:colormru v:ext="edit" colors="#dd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A1A"/>
    <w:rsid w:val="0000305E"/>
    <w:rsid w:val="0002235F"/>
    <w:rsid w:val="00024F2E"/>
    <w:rsid w:val="00024F41"/>
    <w:rsid w:val="00044D70"/>
    <w:rsid w:val="00054BD3"/>
    <w:rsid w:val="00056D4C"/>
    <w:rsid w:val="00074BDB"/>
    <w:rsid w:val="000A0E4E"/>
    <w:rsid w:val="000A194C"/>
    <w:rsid w:val="000C1BC7"/>
    <w:rsid w:val="000D02B1"/>
    <w:rsid w:val="000F1509"/>
    <w:rsid w:val="00102943"/>
    <w:rsid w:val="00113152"/>
    <w:rsid w:val="00127984"/>
    <w:rsid w:val="001646A7"/>
    <w:rsid w:val="001700B7"/>
    <w:rsid w:val="00171123"/>
    <w:rsid w:val="00172B69"/>
    <w:rsid w:val="001750D6"/>
    <w:rsid w:val="00181FF3"/>
    <w:rsid w:val="00193320"/>
    <w:rsid w:val="001D5AB0"/>
    <w:rsid w:val="0020453A"/>
    <w:rsid w:val="002412E8"/>
    <w:rsid w:val="00246CB0"/>
    <w:rsid w:val="00267486"/>
    <w:rsid w:val="00272398"/>
    <w:rsid w:val="00280801"/>
    <w:rsid w:val="002B1CC1"/>
    <w:rsid w:val="002D2A1A"/>
    <w:rsid w:val="002D4CEF"/>
    <w:rsid w:val="00304D67"/>
    <w:rsid w:val="003305F8"/>
    <w:rsid w:val="0033622C"/>
    <w:rsid w:val="003400B6"/>
    <w:rsid w:val="003747FD"/>
    <w:rsid w:val="00382E53"/>
    <w:rsid w:val="00384AFF"/>
    <w:rsid w:val="003C624D"/>
    <w:rsid w:val="003E5DBF"/>
    <w:rsid w:val="00400EB4"/>
    <w:rsid w:val="00414AC4"/>
    <w:rsid w:val="00427E8D"/>
    <w:rsid w:val="004440FB"/>
    <w:rsid w:val="00463B9D"/>
    <w:rsid w:val="00466118"/>
    <w:rsid w:val="00506AED"/>
    <w:rsid w:val="0052470A"/>
    <w:rsid w:val="005252D5"/>
    <w:rsid w:val="00546552"/>
    <w:rsid w:val="005769C3"/>
    <w:rsid w:val="005A12CC"/>
    <w:rsid w:val="005C4DCE"/>
    <w:rsid w:val="005C543D"/>
    <w:rsid w:val="005D2310"/>
    <w:rsid w:val="005D6248"/>
    <w:rsid w:val="005F5A2D"/>
    <w:rsid w:val="00607580"/>
    <w:rsid w:val="0063236E"/>
    <w:rsid w:val="00654245"/>
    <w:rsid w:val="0067187A"/>
    <w:rsid w:val="006774DA"/>
    <w:rsid w:val="006B3163"/>
    <w:rsid w:val="006C5EE0"/>
    <w:rsid w:val="006D58B4"/>
    <w:rsid w:val="007111E7"/>
    <w:rsid w:val="00714F7E"/>
    <w:rsid w:val="00732A7C"/>
    <w:rsid w:val="00743E14"/>
    <w:rsid w:val="00794C9A"/>
    <w:rsid w:val="00794DD3"/>
    <w:rsid w:val="007965E1"/>
    <w:rsid w:val="007A6D5B"/>
    <w:rsid w:val="007D5FC0"/>
    <w:rsid w:val="007E4D2A"/>
    <w:rsid w:val="00807679"/>
    <w:rsid w:val="00825483"/>
    <w:rsid w:val="00833279"/>
    <w:rsid w:val="00864E01"/>
    <w:rsid w:val="00874467"/>
    <w:rsid w:val="008830B1"/>
    <w:rsid w:val="008A662C"/>
    <w:rsid w:val="008C47BF"/>
    <w:rsid w:val="008C7720"/>
    <w:rsid w:val="00905018"/>
    <w:rsid w:val="0090683A"/>
    <w:rsid w:val="009257EE"/>
    <w:rsid w:val="0094152F"/>
    <w:rsid w:val="009603B9"/>
    <w:rsid w:val="00977E44"/>
    <w:rsid w:val="00990B9C"/>
    <w:rsid w:val="009B2AC9"/>
    <w:rsid w:val="009D55B4"/>
    <w:rsid w:val="00A1372C"/>
    <w:rsid w:val="00A21DED"/>
    <w:rsid w:val="00A234CD"/>
    <w:rsid w:val="00A30BE0"/>
    <w:rsid w:val="00A3169E"/>
    <w:rsid w:val="00A32F15"/>
    <w:rsid w:val="00A43766"/>
    <w:rsid w:val="00A449B3"/>
    <w:rsid w:val="00A67553"/>
    <w:rsid w:val="00AC250F"/>
    <w:rsid w:val="00AC61E7"/>
    <w:rsid w:val="00B0490F"/>
    <w:rsid w:val="00B12B19"/>
    <w:rsid w:val="00B16416"/>
    <w:rsid w:val="00B90003"/>
    <w:rsid w:val="00B94DB1"/>
    <w:rsid w:val="00BC44C5"/>
    <w:rsid w:val="00C005D7"/>
    <w:rsid w:val="00C03DFB"/>
    <w:rsid w:val="00C0657B"/>
    <w:rsid w:val="00C10FE7"/>
    <w:rsid w:val="00C17CC5"/>
    <w:rsid w:val="00C2689E"/>
    <w:rsid w:val="00CC0E53"/>
    <w:rsid w:val="00CF3C7A"/>
    <w:rsid w:val="00D233BE"/>
    <w:rsid w:val="00D265AE"/>
    <w:rsid w:val="00D44631"/>
    <w:rsid w:val="00D56973"/>
    <w:rsid w:val="00D56D72"/>
    <w:rsid w:val="00D82E19"/>
    <w:rsid w:val="00D96E93"/>
    <w:rsid w:val="00DD1157"/>
    <w:rsid w:val="00E404A9"/>
    <w:rsid w:val="00E433EF"/>
    <w:rsid w:val="00E46C67"/>
    <w:rsid w:val="00E54F27"/>
    <w:rsid w:val="00E83610"/>
    <w:rsid w:val="00EA1424"/>
    <w:rsid w:val="00EB5183"/>
    <w:rsid w:val="00F01F7A"/>
    <w:rsid w:val="00F052DA"/>
    <w:rsid w:val="00F125D0"/>
    <w:rsid w:val="00F27DCB"/>
    <w:rsid w:val="00F60DBB"/>
    <w:rsid w:val="00F64175"/>
    <w:rsid w:val="00FD1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ddd"/>
    </o:shapedefaults>
    <o:shapelayout v:ext="edit">
      <o:idmap v:ext="edit" data="2"/>
    </o:shapelayout>
  </w:shapeDefaults>
  <w:decimalSymbol w:val=","/>
  <w:listSeparator w:val=";"/>
  <w14:docId w14:val="738F8AC8"/>
  <w15:chartTrackingRefBased/>
  <w15:docId w15:val="{DDC3C601-3662-402E-B5DF-F1BFEBD95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6D5B"/>
    <w:rPr>
      <w:rFonts w:ascii="Arial" w:hAnsi="Arial"/>
      <w:sz w:val="24"/>
      <w:szCs w:val="24"/>
    </w:rPr>
  </w:style>
  <w:style w:type="paragraph" w:styleId="Ttulo1">
    <w:name w:val="heading 1"/>
    <w:basedOn w:val="Normal"/>
    <w:next w:val="Normal"/>
    <w:qFormat/>
    <w:rsid w:val="007A6D5B"/>
    <w:pPr>
      <w:keepNext/>
      <w:numPr>
        <w:numId w:val="4"/>
      </w:numPr>
      <w:tabs>
        <w:tab w:val="left" w:pos="1200"/>
      </w:tabs>
      <w:spacing w:before="180" w:after="60"/>
      <w:outlineLvl w:val="0"/>
    </w:pPr>
    <w:rPr>
      <w:b/>
      <w:bCs/>
      <w:caps/>
      <w:color w:val="333399"/>
      <w:kern w:val="2"/>
      <w:szCs w:val="16"/>
      <w:lang w:eastAsia="en-US"/>
    </w:rPr>
  </w:style>
  <w:style w:type="paragraph" w:styleId="Ttulo2">
    <w:name w:val="heading 2"/>
    <w:basedOn w:val="Normal"/>
    <w:next w:val="Normal"/>
    <w:qFormat/>
    <w:rsid w:val="007A6D5B"/>
    <w:pPr>
      <w:keepNext/>
      <w:numPr>
        <w:ilvl w:val="1"/>
        <w:numId w:val="4"/>
      </w:numPr>
      <w:spacing w:after="120"/>
      <w:outlineLvl w:val="1"/>
    </w:pPr>
    <w:rPr>
      <w:i/>
    </w:rPr>
  </w:style>
  <w:style w:type="paragraph" w:styleId="Ttulo3">
    <w:name w:val="heading 3"/>
    <w:basedOn w:val="Normal"/>
    <w:next w:val="Normal"/>
    <w:qFormat/>
    <w:rsid w:val="007A6D5B"/>
    <w:pPr>
      <w:keepNext/>
      <w:numPr>
        <w:ilvl w:val="2"/>
        <w:numId w:val="4"/>
      </w:numPr>
      <w:spacing w:after="60"/>
      <w:outlineLvl w:val="2"/>
    </w:pPr>
    <w:rPr>
      <w:rFonts w:cs="Arial"/>
      <w:bCs/>
      <w:i/>
      <w:szCs w:val="26"/>
      <w:u w:val="single"/>
    </w:rPr>
  </w:style>
  <w:style w:type="paragraph" w:styleId="Ttulo4">
    <w:name w:val="heading 4"/>
    <w:basedOn w:val="Normal"/>
    <w:next w:val="Normal"/>
    <w:qFormat/>
    <w:pPr>
      <w:keepNext/>
      <w:numPr>
        <w:ilvl w:val="3"/>
        <w:numId w:val="3"/>
      </w:numPr>
      <w:outlineLvl w:val="3"/>
    </w:pPr>
    <w:rPr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stiloAntes6pt">
    <w:name w:val="Estilo Antes:  6 pt"/>
    <w:basedOn w:val="Ttulo1"/>
    <w:autoRedefine/>
    <w:pPr>
      <w:numPr>
        <w:numId w:val="0"/>
      </w:numPr>
    </w:pPr>
  </w:style>
  <w:style w:type="paragraph" w:styleId="Cabealho">
    <w:name w:val="header"/>
    <w:basedOn w:val="Normal"/>
    <w:link w:val="CabealhoChar"/>
    <w:rsid w:val="007A6D5B"/>
    <w:pPr>
      <w:tabs>
        <w:tab w:val="center" w:pos="4252"/>
        <w:tab w:val="right" w:pos="8504"/>
      </w:tabs>
      <w:ind w:left="4536"/>
    </w:pPr>
    <w:rPr>
      <w:color w:val="000080"/>
      <w:sz w:val="18"/>
    </w:r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Corpodetexto">
    <w:name w:val="Body Text"/>
    <w:basedOn w:val="Normal"/>
    <w:link w:val="CorpodetextoChar"/>
    <w:rsid w:val="007A6D5B"/>
    <w:pPr>
      <w:spacing w:before="120"/>
      <w:jc w:val="center"/>
    </w:pPr>
    <w:rPr>
      <w:b/>
      <w:bCs/>
    </w:rPr>
  </w:style>
  <w:style w:type="character" w:styleId="Hyperlink">
    <w:name w:val="Hyperlink"/>
    <w:rsid w:val="00825483"/>
    <w:rPr>
      <w:color w:val="0000FF"/>
      <w:u w:val="single"/>
    </w:rPr>
  </w:style>
  <w:style w:type="table" w:styleId="Tabelacomgrade">
    <w:name w:val="Table Grid"/>
    <w:basedOn w:val="Tabelanormal"/>
    <w:rsid w:val="000030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FOS">
    <w:name w:val="PARAGRAFO/S"/>
    <w:basedOn w:val="Normal"/>
    <w:rsid w:val="000C1BC7"/>
    <w:pPr>
      <w:snapToGrid w:val="0"/>
      <w:spacing w:line="360" w:lineRule="auto"/>
      <w:jc w:val="both"/>
    </w:pPr>
    <w:rPr>
      <w:rFonts w:ascii="Verdana" w:hAnsi="Verdana" w:cs="Arial Unicode MS"/>
      <w:spacing w:val="12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A194C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0A194C"/>
    <w:rPr>
      <w:rFonts w:ascii="Lucida Grande" w:hAnsi="Lucida Grande" w:cs="Lucida Grande"/>
      <w:sz w:val="18"/>
      <w:szCs w:val="18"/>
      <w:lang w:eastAsia="pt-BR"/>
    </w:rPr>
  </w:style>
  <w:style w:type="character" w:styleId="TtulodoLivro">
    <w:name w:val="Book Title"/>
    <w:uiPriority w:val="33"/>
    <w:qFormat/>
    <w:rsid w:val="004440FB"/>
    <w:rPr>
      <w:b/>
      <w:bCs/>
      <w:smallCaps/>
      <w:spacing w:val="5"/>
    </w:rPr>
  </w:style>
  <w:style w:type="paragraph" w:customStyle="1" w:styleId="Estiloesquerda741cmAntes12pt">
    <w:name w:val="Estilo À esquerda:  741 cm Antes:  12 pt"/>
    <w:basedOn w:val="Normal"/>
    <w:rsid w:val="004440FB"/>
    <w:pPr>
      <w:spacing w:before="240"/>
      <w:ind w:left="4536"/>
    </w:pPr>
    <w:rPr>
      <w:sz w:val="28"/>
      <w:szCs w:val="20"/>
    </w:rPr>
  </w:style>
  <w:style w:type="paragraph" w:styleId="Pr-formataoHTML">
    <w:name w:val="HTML Preformatted"/>
    <w:basedOn w:val="Normal"/>
    <w:link w:val="Pr-formataoHTMLChar"/>
    <w:unhideWhenUsed/>
    <w:rsid w:val="00D233B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Pr-formataoHTMLChar">
    <w:name w:val="Pré-formatação HTML Char"/>
    <w:link w:val="Pr-formataoHTML"/>
    <w:rsid w:val="00D233BE"/>
    <w:rPr>
      <w:rFonts w:ascii="Courier New" w:hAnsi="Courier New" w:cs="Courier New"/>
      <w:sz w:val="24"/>
      <w:szCs w:val="24"/>
    </w:rPr>
  </w:style>
  <w:style w:type="character" w:customStyle="1" w:styleId="CorpodetextoChar">
    <w:name w:val="Corpo de texto Char"/>
    <w:link w:val="Corpodetexto"/>
    <w:rsid w:val="002D4CEF"/>
    <w:rPr>
      <w:rFonts w:ascii="Arial" w:hAnsi="Arial"/>
      <w:b/>
      <w:bCs/>
      <w:sz w:val="24"/>
      <w:szCs w:val="24"/>
    </w:rPr>
  </w:style>
  <w:style w:type="character" w:customStyle="1" w:styleId="CabealhoChar">
    <w:name w:val="Cabeçalho Char"/>
    <w:link w:val="Cabealho"/>
    <w:rsid w:val="0094152F"/>
    <w:rPr>
      <w:rFonts w:ascii="Arial" w:hAnsi="Arial"/>
      <w:color w:val="000080"/>
      <w:sz w:val="1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47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1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Jos&#233;Pessoa\Meus%20documentos\UFF\Mestrado\proj_dissert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proj_dissert</Template>
  <TotalTime>7</TotalTime>
  <Pages>1</Pages>
  <Words>282</Words>
  <Characters>1528</Characters>
  <Application>Microsoft Office Word</Application>
  <DocSecurity>0</DocSecurity>
  <Lines>12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Data:</vt:lpstr>
      <vt:lpstr>Data:</vt:lpstr>
    </vt:vector>
  </TitlesOfParts>
  <Company>UFF</Company>
  <LinksUpToDate>false</LinksUpToDate>
  <CharactersWithSpaces>1807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Data:</dc:title>
  <dc:subject/>
  <dc:creator>José Pessoa</dc:creator>
  <cp:keywords/>
  <cp:lastModifiedBy>PPGAU UFF</cp:lastModifiedBy>
  <cp:revision>5</cp:revision>
  <cp:lastPrinted>2019-07-15T17:33:00Z</cp:lastPrinted>
  <dcterms:created xsi:type="dcterms:W3CDTF">2025-05-05T19:06:00Z</dcterms:created>
  <dcterms:modified xsi:type="dcterms:W3CDTF">2025-05-27T14:15:00Z</dcterms:modified>
</cp:coreProperties>
</file>